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644C" w14:textId="77777777" w:rsidR="008B60A7" w:rsidRDefault="008B60A7" w:rsidP="008B60A7">
      <w:pPr>
        <w:ind w:right="2126"/>
        <w:rPr>
          <w:rFonts w:ascii="Arial" w:hAnsi="Arial" w:cs="Arial"/>
          <w:b/>
          <w:noProof/>
          <w:color w:val="0070C0"/>
          <w:sz w:val="32"/>
          <w:lang w:eastAsia="de-DE"/>
        </w:rPr>
      </w:pPr>
      <w:r w:rsidRPr="00B861C0">
        <w:rPr>
          <w:rFonts w:ascii="Arial" w:hAnsi="Arial" w:cs="Arial"/>
          <w:b/>
          <w:noProof/>
          <w:color w:val="0070C0"/>
          <w:sz w:val="32"/>
          <w:lang w:eastAsia="de-DE"/>
        </w:rPr>
        <mc:AlternateContent>
          <mc:Choice Requires="wpg">
            <w:drawing>
              <wp:anchor distT="0" distB="0" distL="114300" distR="114300" simplePos="0" relativeHeight="251657216" behindDoc="1" locked="0" layoutInCell="1" allowOverlap="1" wp14:anchorId="50AB2640" wp14:editId="02660A29">
                <wp:simplePos x="0" y="0"/>
                <wp:positionH relativeFrom="column">
                  <wp:posOffset>4746625</wp:posOffset>
                </wp:positionH>
                <wp:positionV relativeFrom="paragraph">
                  <wp:posOffset>-461645</wp:posOffset>
                </wp:positionV>
                <wp:extent cx="1913890" cy="1397000"/>
                <wp:effectExtent l="0" t="0" r="0" b="0"/>
                <wp:wrapTight wrapText="bothSides">
                  <wp:wrapPolygon edited="0">
                    <wp:start x="215" y="0"/>
                    <wp:lineTo x="0" y="17967"/>
                    <wp:lineTo x="0" y="21207"/>
                    <wp:lineTo x="17630" y="21207"/>
                    <wp:lineTo x="17630" y="18851"/>
                    <wp:lineTo x="21285" y="17967"/>
                    <wp:lineTo x="21285" y="0"/>
                    <wp:lineTo x="215" y="0"/>
                  </wp:wrapPolygon>
                </wp:wrapTight>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1397000"/>
                          <a:chOff x="8616" y="1168"/>
                          <a:chExt cx="3291" cy="2334"/>
                        </a:xfrm>
                      </wpg:grpSpPr>
                      <pic:pic xmlns:pic="http://schemas.openxmlformats.org/drawingml/2006/picture">
                        <pic:nvPicPr>
                          <pic:cNvPr id="2" name="Grafik 0" descr="Beschreibung: NABU_Logo_fuer_Word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21" y="1168"/>
                            <a:ext cx="3186"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feld 2"/>
                        <wps:cNvSpPr txBox="1">
                          <a:spLocks noChangeArrowheads="1"/>
                        </wps:cNvSpPr>
                        <wps:spPr bwMode="auto">
                          <a:xfrm>
                            <a:off x="8616" y="3107"/>
                            <a:ext cx="2658"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BFB11" w14:textId="77777777" w:rsidR="008B60A7" w:rsidRPr="007B2481" w:rsidRDefault="008B60A7" w:rsidP="008B60A7">
                              <w:pPr>
                                <w:pStyle w:val="NABUAbsenderKontaktdaten"/>
                                <w:rPr>
                                  <w:rStyle w:val="NABUAbsenderGeschftsstelle"/>
                                </w:rPr>
                              </w:pPr>
                              <w:r>
                                <w:rPr>
                                  <w:rStyle w:val="NABUAbsenderGeschftsstelle"/>
                                </w:rPr>
                                <w:t>Landesverband Berlin e.V.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B2640" id="Gruppieren 1" o:spid="_x0000_s1026" style="position:absolute;margin-left:373.75pt;margin-top:-36.35pt;width:150.7pt;height:110pt;z-index:-251659264" coordorigin="8616,1168" coordsize="3291,2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1027" type="#_x0000_t75" alt="Beschreibung: NABU_Logo_fuer_Word_RGB.jpg" style="position:absolute;left:8721;top:1168;width:3186;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">
                  <v:imagedata r:id="rId12" o:title=" NABU_Logo_fuer_Word_RGB"/>
                </v:shape>
                <v:shapetype id="_x0000_t202" coordsize="21600,21600" o:spt="202" path="m,l,21600r21600,l21600,xe">
                  <v:stroke joinstyle="miter"/>
                  <v:path gradientshapeok="t" o:connecttype="rect"/>
                </v:shapetype>
                <v:shape id="Textfeld 2" o:spid="_x0000_s1028" type="#_x0000_t202" style="position:absolute;left:8616;top:3107;width:265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EABFB11" w14:textId="77777777" w:rsidR="008B60A7" w:rsidRPr="007B2481" w:rsidRDefault="008B60A7" w:rsidP="008B60A7">
                        <w:pPr>
                          <w:pStyle w:val="NABUAbsenderKontaktdaten"/>
                          <w:rPr>
                            <w:rStyle w:val="NABUAbsenderGeschftsstelle"/>
                          </w:rPr>
                        </w:pPr>
                        <w:r>
                          <w:rPr>
                            <w:rStyle w:val="NABUAbsenderGeschftsstelle"/>
                          </w:rPr>
                          <w:t>Landesverband Berlin e.V.</w:t>
                        </w:r>
                      </w:p>
                    </w:txbxContent>
                  </v:textbox>
                </v:shape>
                <w10:wrap type="tight"/>
              </v:group>
            </w:pict>
          </mc:Fallback>
        </mc:AlternateContent>
      </w:r>
      <w:r>
        <w:rPr>
          <w:rFonts w:ascii="Arial" w:hAnsi="Arial" w:cs="Arial"/>
          <w:b/>
          <w:noProof/>
          <w:color w:val="0070C0"/>
          <w:sz w:val="32"/>
          <w:lang w:eastAsia="de-DE"/>
        </w:rPr>
        <w:t>Ehrenamtliche</w:t>
      </w:r>
      <w:r w:rsidRPr="00B861C0">
        <w:rPr>
          <w:rFonts w:ascii="Arial" w:hAnsi="Arial" w:cs="Arial"/>
          <w:b/>
          <w:noProof/>
          <w:color w:val="0070C0"/>
          <w:sz w:val="32"/>
          <w:lang w:eastAsia="de-DE"/>
        </w:rPr>
        <w:t xml:space="preserve"> </w:t>
      </w:r>
      <w:r>
        <w:rPr>
          <w:rFonts w:ascii="Arial" w:hAnsi="Arial" w:cs="Arial"/>
          <w:b/>
          <w:noProof/>
          <w:color w:val="0070C0"/>
          <w:sz w:val="32"/>
          <w:lang w:eastAsia="de-DE"/>
        </w:rPr>
        <w:t xml:space="preserve">Helfer*innen </w:t>
      </w:r>
      <w:r w:rsidRPr="00B861C0">
        <w:rPr>
          <w:rFonts w:ascii="Arial" w:hAnsi="Arial" w:cs="Arial"/>
          <w:b/>
          <w:noProof/>
          <w:color w:val="0070C0"/>
          <w:sz w:val="32"/>
          <w:lang w:eastAsia="de-DE"/>
        </w:rPr>
        <w:t xml:space="preserve">für </w:t>
      </w:r>
      <w:r>
        <w:rPr>
          <w:rFonts w:ascii="Arial" w:hAnsi="Arial" w:cs="Arial"/>
          <w:b/>
          <w:noProof/>
          <w:color w:val="0070C0"/>
          <w:sz w:val="32"/>
          <w:lang w:eastAsia="de-DE"/>
        </w:rPr>
        <w:t>die Wildvogelstation</w:t>
      </w:r>
      <w:r w:rsidRPr="00B861C0">
        <w:rPr>
          <w:rFonts w:ascii="Arial" w:hAnsi="Arial" w:cs="Arial"/>
          <w:b/>
          <w:noProof/>
          <w:color w:val="0070C0"/>
          <w:sz w:val="32"/>
          <w:lang w:eastAsia="de-DE"/>
        </w:rPr>
        <w:t xml:space="preserve"> in Berlin gesucht!</w:t>
      </w:r>
    </w:p>
    <w:p w14:paraId="36CBA760" w14:textId="77777777" w:rsidR="00476564" w:rsidRPr="00B861C0" w:rsidRDefault="00476564" w:rsidP="008B60A7">
      <w:pPr>
        <w:ind w:right="2126"/>
        <w:rPr>
          <w:rFonts w:ascii="Arial" w:hAnsi="Arial" w:cs="Arial"/>
          <w:b/>
          <w:color w:val="0070C0"/>
          <w:sz w:val="32"/>
        </w:rPr>
      </w:pPr>
    </w:p>
    <w:p w14:paraId="3DE0CC71" w14:textId="77777777" w:rsidR="00476564" w:rsidRDefault="008B60A7" w:rsidP="008B60A7">
      <w:pPr>
        <w:ind w:right="2126"/>
        <w:jc w:val="both"/>
        <w:rPr>
          <w:b/>
          <w:sz w:val="24"/>
        </w:rPr>
      </w:pPr>
      <w:r>
        <w:rPr>
          <w:b/>
          <w:sz w:val="24"/>
        </w:rPr>
        <w:t xml:space="preserve">Für eine Vielzahl </w:t>
      </w:r>
      <w:r w:rsidR="00F30FBD">
        <w:rPr>
          <w:b/>
          <w:sz w:val="24"/>
        </w:rPr>
        <w:t>vo</w:t>
      </w:r>
      <w:r>
        <w:rPr>
          <w:b/>
          <w:sz w:val="24"/>
        </w:rPr>
        <w:t>n Tätigkeiten suchen wir engagierte Menschen, die sich für den Artenschutz stark machen wollen! Hilfe wird auf dem Gelände der Wildvogelstation sowie im mobilen Einsatz für Transporte hilfsbedürftiger Wildvögel benötigt.</w:t>
      </w:r>
    </w:p>
    <w:p w14:paraId="740FD839" w14:textId="77777777" w:rsidR="00476564" w:rsidRPr="00B861C0" w:rsidRDefault="00476564" w:rsidP="008B60A7">
      <w:pPr>
        <w:ind w:right="2126"/>
        <w:jc w:val="both"/>
        <w:rPr>
          <w:b/>
          <w:sz w:val="24"/>
        </w:rPr>
      </w:pPr>
    </w:p>
    <w:p w14:paraId="1EE7065C" w14:textId="77777777" w:rsidR="008B60A7" w:rsidRDefault="008B60A7" w:rsidP="00CD1172">
      <w:pPr>
        <w:ind w:right="2126"/>
        <w:jc w:val="both"/>
        <w:rPr>
          <w:sz w:val="24"/>
        </w:rPr>
      </w:pPr>
      <w:r>
        <w:rPr>
          <w:sz w:val="24"/>
        </w:rPr>
        <w:t>Die Wildvogelstation des NABU Berlin liegt im Wuhletal (Berlin Marzahn) und widmet sich a</w:t>
      </w:r>
      <w:r w:rsidRPr="00727CBE">
        <w:rPr>
          <w:sz w:val="24"/>
        </w:rPr>
        <w:t xml:space="preserve">ls einzige </w:t>
      </w:r>
      <w:r>
        <w:rPr>
          <w:sz w:val="24"/>
        </w:rPr>
        <w:t>ihrer Art</w:t>
      </w:r>
      <w:r w:rsidRPr="00727CBE">
        <w:rPr>
          <w:sz w:val="24"/>
        </w:rPr>
        <w:t xml:space="preserve"> </w:t>
      </w:r>
      <w:r>
        <w:rPr>
          <w:sz w:val="24"/>
        </w:rPr>
        <w:t xml:space="preserve">im Berliner Raum </w:t>
      </w:r>
      <w:r w:rsidRPr="00727CBE">
        <w:rPr>
          <w:sz w:val="24"/>
        </w:rPr>
        <w:t>einer Vielzahl verschiedener Aufgabenbereiche rund um das Thema Wildvögel im urbanen Lebensraum. Großstädte wie Berlin sind nicht nur für uns Menschen Dreh- und Angelpunkt, sondern stellen auch für Wildvögel einen Lebensraum mit zunehmender Bedeutung dar. Neben Chancen und Möglichkeiten entstehen jedoch vor allem neue Herausforderungen und Risiken für</w:t>
      </w:r>
      <w:r>
        <w:rPr>
          <w:sz w:val="24"/>
        </w:rPr>
        <w:t xml:space="preserve"> Wildvögel</w:t>
      </w:r>
      <w:r w:rsidRPr="00727CBE">
        <w:rPr>
          <w:sz w:val="24"/>
        </w:rPr>
        <w:t xml:space="preserve">. </w:t>
      </w:r>
    </w:p>
    <w:p w14:paraId="1FEBB072" w14:textId="77777777" w:rsidR="008B60A7" w:rsidRDefault="008B60A7" w:rsidP="00CD1172">
      <w:pPr>
        <w:ind w:right="2126"/>
        <w:jc w:val="both"/>
        <w:rPr>
          <w:sz w:val="24"/>
        </w:rPr>
      </w:pPr>
      <w:r>
        <w:rPr>
          <w:sz w:val="24"/>
        </w:rPr>
        <w:t xml:space="preserve">Im Zentrum der Arbeit der Wildvogelstation stehen dabei a) die Pflege und Auswilderung verletzter Wildvögel, b) telefonische </w:t>
      </w:r>
      <w:r w:rsidRPr="00727CBE">
        <w:rPr>
          <w:sz w:val="24"/>
        </w:rPr>
        <w:t>Aufklärung</w:t>
      </w:r>
      <w:r>
        <w:rPr>
          <w:sz w:val="24"/>
        </w:rPr>
        <w:t xml:space="preserve"> und Beratung zu</w:t>
      </w:r>
      <w:r w:rsidRPr="00727CBE">
        <w:rPr>
          <w:sz w:val="24"/>
        </w:rPr>
        <w:t xml:space="preserve"> wildvogelrelevanten Problemen</w:t>
      </w:r>
      <w:r>
        <w:rPr>
          <w:sz w:val="24"/>
        </w:rPr>
        <w:t xml:space="preserve"> sowie c) die Hilfe für Wildvögel in Außendiensteinsätzen.</w:t>
      </w:r>
    </w:p>
    <w:p w14:paraId="2FDCC1A8" w14:textId="7D40C863" w:rsidR="008B60A7" w:rsidRDefault="008B60A7" w:rsidP="00CD1172">
      <w:pPr>
        <w:ind w:right="2126"/>
        <w:jc w:val="both"/>
        <w:rPr>
          <w:sz w:val="24"/>
        </w:rPr>
      </w:pPr>
      <w:r>
        <w:rPr>
          <w:sz w:val="24"/>
        </w:rPr>
        <w:t xml:space="preserve">Darüber hinaus fallen für das Team der Wildvogelstation eine Vielzahl </w:t>
      </w:r>
      <w:r w:rsidR="002563FF">
        <w:rPr>
          <w:sz w:val="24"/>
        </w:rPr>
        <w:t>vo</w:t>
      </w:r>
      <w:r>
        <w:rPr>
          <w:sz w:val="24"/>
        </w:rPr>
        <w:t xml:space="preserve">n Aufgaben an, für die </w:t>
      </w:r>
      <w:r w:rsidR="009B2866">
        <w:rPr>
          <w:sz w:val="24"/>
        </w:rPr>
        <w:t>es</w:t>
      </w:r>
      <w:r>
        <w:rPr>
          <w:sz w:val="24"/>
        </w:rPr>
        <w:t xml:space="preserve"> dringend tatkräftige </w:t>
      </w:r>
      <w:r w:rsidRPr="00727CBE">
        <w:rPr>
          <w:b/>
          <w:sz w:val="24"/>
        </w:rPr>
        <w:t>ehrenamtliche</w:t>
      </w:r>
      <w:r>
        <w:rPr>
          <w:sz w:val="24"/>
        </w:rPr>
        <w:t xml:space="preserve"> </w:t>
      </w:r>
      <w:r w:rsidRPr="00AD7FFC">
        <w:rPr>
          <w:b/>
          <w:sz w:val="24"/>
        </w:rPr>
        <w:t>Unterstützer*innen</w:t>
      </w:r>
      <w:r>
        <w:rPr>
          <w:sz w:val="24"/>
        </w:rPr>
        <w:t xml:space="preserve"> such</w:t>
      </w:r>
      <w:r w:rsidR="009B2866">
        <w:rPr>
          <w:sz w:val="24"/>
        </w:rPr>
        <w:t>t</w:t>
      </w:r>
      <w:r>
        <w:rPr>
          <w:sz w:val="24"/>
        </w:rPr>
        <w:t>:</w:t>
      </w:r>
    </w:p>
    <w:p w14:paraId="2BFE7AF6" w14:textId="77777777" w:rsidR="00C30CA1" w:rsidRDefault="00C30CA1" w:rsidP="00CD1172">
      <w:pPr>
        <w:ind w:right="2126"/>
        <w:jc w:val="both"/>
        <w:rPr>
          <w:sz w:val="24"/>
        </w:rPr>
      </w:pPr>
    </w:p>
    <w:p w14:paraId="42FE255E" w14:textId="77777777" w:rsidR="008B60A7" w:rsidRPr="00EA512A" w:rsidRDefault="008B60A7" w:rsidP="00A36A6B">
      <w:pPr>
        <w:pStyle w:val="NABUAbsenderKontaktdaten"/>
        <w:framePr w:w="2725" w:h="4291" w:hRule="exact" w:wrap="around" w:y="3913"/>
        <w:ind w:right="-107"/>
        <w:rPr>
          <w:sz w:val="20"/>
          <w:szCs w:val="20"/>
        </w:rPr>
      </w:pPr>
      <w:r w:rsidRPr="00EA512A">
        <w:rPr>
          <w:rStyle w:val="NABUAbsenderGeschftsstelle"/>
        </w:rPr>
        <w:t>Wildvogelstation NABU Berlin</w:t>
      </w:r>
    </w:p>
    <w:p w14:paraId="2AEC7119" w14:textId="77777777" w:rsidR="008B60A7" w:rsidRPr="00EA512A" w:rsidRDefault="008B60A7" w:rsidP="00A36A6B">
      <w:pPr>
        <w:pStyle w:val="NABUAbsenderKontaktdaten"/>
        <w:framePr w:w="2725" w:h="4291" w:hRule="exact" w:wrap="around" w:y="3913"/>
        <w:ind w:right="-107"/>
        <w:rPr>
          <w:sz w:val="20"/>
          <w:szCs w:val="20"/>
        </w:rPr>
      </w:pPr>
      <w:r w:rsidRPr="00EA512A">
        <w:rPr>
          <w:sz w:val="20"/>
          <w:szCs w:val="20"/>
        </w:rPr>
        <w:t>Tel: 030 / 54712892</w:t>
      </w:r>
    </w:p>
    <w:p w14:paraId="1F54EE07" w14:textId="77777777" w:rsidR="00CF1171" w:rsidRDefault="008B60A7" w:rsidP="00A36A6B">
      <w:pPr>
        <w:pStyle w:val="NABUAbsenderKontaktdaten"/>
        <w:framePr w:w="2725" w:h="4291" w:hRule="exact" w:wrap="around" w:y="3913"/>
        <w:ind w:right="-107"/>
        <w:rPr>
          <w:sz w:val="20"/>
          <w:szCs w:val="20"/>
        </w:rPr>
      </w:pPr>
      <w:r w:rsidRPr="001B77BB">
        <w:rPr>
          <w:sz w:val="20"/>
          <w:szCs w:val="20"/>
        </w:rPr>
        <w:t>Mail: wildvogelstation@</w:t>
      </w:r>
    </w:p>
    <w:p w14:paraId="4BBB9FC7" w14:textId="1295FE99" w:rsidR="008B60A7" w:rsidRPr="001B77BB" w:rsidRDefault="008B60A7" w:rsidP="00A36A6B">
      <w:pPr>
        <w:pStyle w:val="NABUAbsenderKontaktdaten"/>
        <w:framePr w:w="2725" w:h="4291" w:hRule="exact" w:wrap="around" w:y="3913"/>
        <w:ind w:right="-107"/>
        <w:rPr>
          <w:sz w:val="20"/>
          <w:szCs w:val="20"/>
        </w:rPr>
      </w:pPr>
      <w:r w:rsidRPr="001B77BB">
        <w:rPr>
          <w:sz w:val="20"/>
          <w:szCs w:val="20"/>
        </w:rPr>
        <w:t>nabu-berlin.de</w:t>
      </w:r>
    </w:p>
    <w:p w14:paraId="77ED6B02" w14:textId="77777777" w:rsidR="008B60A7" w:rsidRPr="001B77BB" w:rsidRDefault="008B60A7" w:rsidP="00A36A6B">
      <w:pPr>
        <w:pStyle w:val="NABUAbsenderKontaktdaten"/>
        <w:framePr w:w="2725" w:h="4291" w:hRule="exact" w:wrap="around" w:y="3913"/>
        <w:ind w:right="-107"/>
        <w:rPr>
          <w:sz w:val="20"/>
          <w:szCs w:val="20"/>
        </w:rPr>
      </w:pPr>
    </w:p>
    <w:p w14:paraId="6A2F2422" w14:textId="77777777" w:rsidR="008B60A7" w:rsidRPr="00EA512A" w:rsidRDefault="008B60A7" w:rsidP="00A36A6B">
      <w:pPr>
        <w:pStyle w:val="NABUAbsenderKontaktdaten"/>
        <w:framePr w:w="2725" w:h="4291" w:hRule="exact" w:wrap="around" w:y="3913"/>
        <w:ind w:right="-107"/>
        <w:rPr>
          <w:b/>
          <w:sz w:val="20"/>
          <w:szCs w:val="20"/>
        </w:rPr>
      </w:pPr>
      <w:r w:rsidRPr="00EA512A">
        <w:rPr>
          <w:b/>
          <w:sz w:val="20"/>
          <w:szCs w:val="20"/>
        </w:rPr>
        <w:t>Kontakt Ehrenamt:</w:t>
      </w:r>
    </w:p>
    <w:p w14:paraId="7C2D3AC3" w14:textId="77777777" w:rsidR="00862CE5" w:rsidRPr="000C416A" w:rsidRDefault="008B60A7" w:rsidP="00A36A6B">
      <w:pPr>
        <w:pStyle w:val="NABUAbsenderKontaktdaten"/>
        <w:framePr w:w="2725" w:h="4291" w:hRule="exact" w:wrap="around" w:y="3913"/>
        <w:ind w:right="-107"/>
        <w:rPr>
          <w:b/>
          <w:sz w:val="20"/>
          <w:szCs w:val="20"/>
          <w:lang w:val="en-US"/>
        </w:rPr>
      </w:pPr>
      <w:r w:rsidRPr="000C416A">
        <w:rPr>
          <w:b/>
          <w:sz w:val="20"/>
          <w:szCs w:val="20"/>
          <w:lang w:val="en-US"/>
        </w:rPr>
        <w:t>Alexandra Delor</w:t>
      </w:r>
      <w:r w:rsidR="00A36A6B" w:rsidRPr="000C416A">
        <w:rPr>
          <w:b/>
          <w:sz w:val="20"/>
          <w:szCs w:val="20"/>
          <w:lang w:val="en-US"/>
        </w:rPr>
        <w:t xml:space="preserve"> </w:t>
      </w:r>
    </w:p>
    <w:p w14:paraId="7CDCF35C" w14:textId="621FE1FB" w:rsidR="001B77BB" w:rsidRPr="000C416A" w:rsidRDefault="008B60A7" w:rsidP="00A36A6B">
      <w:pPr>
        <w:pStyle w:val="NABUAbsenderKontaktdaten"/>
        <w:framePr w:w="2725" w:h="4291" w:hRule="exact" w:wrap="around" w:y="3913"/>
        <w:ind w:right="-107"/>
        <w:rPr>
          <w:b/>
          <w:sz w:val="20"/>
          <w:szCs w:val="20"/>
          <w:lang w:val="en-US"/>
        </w:rPr>
      </w:pPr>
      <w:r w:rsidRPr="000C416A">
        <w:rPr>
          <w:sz w:val="20"/>
          <w:szCs w:val="20"/>
          <w:lang w:val="en-US"/>
        </w:rPr>
        <w:t>ehrenamt-wildvogelstation@</w:t>
      </w:r>
    </w:p>
    <w:p w14:paraId="28469BFC" w14:textId="570884D6" w:rsidR="008B60A7" w:rsidRPr="000C416A" w:rsidRDefault="008B60A7" w:rsidP="00A36A6B">
      <w:pPr>
        <w:pStyle w:val="NABUAbsenderKontaktdaten"/>
        <w:framePr w:w="2725" w:h="4291" w:hRule="exact" w:wrap="around" w:y="3913"/>
        <w:ind w:right="-107"/>
        <w:rPr>
          <w:sz w:val="20"/>
          <w:szCs w:val="20"/>
          <w:lang w:val="en-US"/>
        </w:rPr>
      </w:pPr>
      <w:r w:rsidRPr="000C416A">
        <w:rPr>
          <w:sz w:val="20"/>
          <w:szCs w:val="20"/>
          <w:lang w:val="en-US"/>
        </w:rPr>
        <w:t xml:space="preserve">nabu-berlin.de </w:t>
      </w:r>
    </w:p>
    <w:p w14:paraId="37DADC0D" w14:textId="77777777" w:rsidR="008B60A7" w:rsidRPr="000C416A" w:rsidRDefault="008B60A7" w:rsidP="00A36A6B">
      <w:pPr>
        <w:pStyle w:val="NABUAbsenderKontaktdaten"/>
        <w:framePr w:w="2725" w:h="4291" w:hRule="exact" w:wrap="around" w:y="3913"/>
        <w:ind w:right="-107"/>
        <w:rPr>
          <w:sz w:val="20"/>
          <w:szCs w:val="20"/>
          <w:lang w:val="en-US"/>
        </w:rPr>
      </w:pPr>
    </w:p>
    <w:p w14:paraId="6238BFD4" w14:textId="5CCDB9D2" w:rsidR="008B60A7" w:rsidRPr="007E6FD9" w:rsidRDefault="008B60A7" w:rsidP="00A36A6B">
      <w:pPr>
        <w:pStyle w:val="NABUAbsenderKontaktdaten"/>
        <w:framePr w:w="2725" w:h="4291" w:hRule="exact" w:wrap="around" w:y="3913"/>
        <w:ind w:right="318"/>
        <w:rPr>
          <w:color w:val="auto"/>
          <w:sz w:val="20"/>
          <w:szCs w:val="20"/>
        </w:rPr>
      </w:pPr>
      <w:r w:rsidRPr="00EA512A">
        <w:rPr>
          <w:sz w:val="20"/>
          <w:szCs w:val="20"/>
        </w:rPr>
        <w:t>Berlin</w:t>
      </w:r>
      <w:r w:rsidRPr="007E6FD9">
        <w:rPr>
          <w:color w:val="auto"/>
          <w:sz w:val="20"/>
          <w:szCs w:val="20"/>
        </w:rPr>
        <w:t xml:space="preserve">, </w:t>
      </w:r>
      <w:r w:rsidR="009872D7">
        <w:rPr>
          <w:color w:val="auto"/>
          <w:sz w:val="20"/>
          <w:szCs w:val="20"/>
        </w:rPr>
        <w:t>21</w:t>
      </w:r>
      <w:r w:rsidR="001B15E5">
        <w:rPr>
          <w:color w:val="auto"/>
          <w:sz w:val="20"/>
          <w:szCs w:val="20"/>
        </w:rPr>
        <w:t>.08.2024</w:t>
      </w:r>
    </w:p>
    <w:p w14:paraId="36241171" w14:textId="77777777" w:rsidR="008B60A7" w:rsidRPr="00B861C0" w:rsidRDefault="008B60A7" w:rsidP="008B60A7">
      <w:pPr>
        <w:ind w:right="2126"/>
        <w:jc w:val="both"/>
        <w:rPr>
          <w:sz w:val="24"/>
        </w:rPr>
      </w:pPr>
    </w:p>
    <w:p w14:paraId="20BDE555" w14:textId="5F5F13DE" w:rsidR="00476564" w:rsidRDefault="008B60A7" w:rsidP="008B60A7">
      <w:pPr>
        <w:ind w:right="2126"/>
        <w:jc w:val="both"/>
        <w:rPr>
          <w:b/>
          <w:color w:val="0070C0"/>
          <w:sz w:val="24"/>
        </w:rPr>
      </w:pPr>
      <w:r w:rsidRPr="002563FF">
        <w:rPr>
          <w:b/>
          <w:color w:val="0070C0"/>
          <w:sz w:val="24"/>
        </w:rPr>
        <w:t>Wobei könn</w:t>
      </w:r>
      <w:r w:rsidR="007A5486">
        <w:rPr>
          <w:b/>
          <w:color w:val="0070C0"/>
          <w:sz w:val="24"/>
        </w:rPr>
        <w:t>t ihr</w:t>
      </w:r>
      <w:r w:rsidRPr="002563FF">
        <w:rPr>
          <w:b/>
          <w:color w:val="0070C0"/>
          <w:sz w:val="24"/>
        </w:rPr>
        <w:t xml:space="preserve"> uns unterstützen?</w:t>
      </w:r>
    </w:p>
    <w:p w14:paraId="3013BA15" w14:textId="77777777" w:rsidR="00476564" w:rsidRPr="002563FF" w:rsidRDefault="00476564" w:rsidP="008B60A7">
      <w:pPr>
        <w:ind w:right="2126"/>
        <w:jc w:val="both"/>
        <w:rPr>
          <w:b/>
          <w:color w:val="0070C0"/>
          <w:sz w:val="24"/>
        </w:rPr>
      </w:pPr>
    </w:p>
    <w:p w14:paraId="7FD6870D" w14:textId="77777777" w:rsidR="008B60A7" w:rsidRDefault="008B60A7" w:rsidP="006E1A0E">
      <w:pPr>
        <w:pStyle w:val="Listenabsatz"/>
        <w:numPr>
          <w:ilvl w:val="0"/>
          <w:numId w:val="1"/>
        </w:numPr>
        <w:ind w:right="2126"/>
        <w:rPr>
          <w:color w:val="000000" w:themeColor="text1"/>
          <w:sz w:val="24"/>
        </w:rPr>
      </w:pPr>
      <w:r>
        <w:rPr>
          <w:color w:val="000000" w:themeColor="text1"/>
          <w:sz w:val="24"/>
        </w:rPr>
        <w:t>Transportfahrten hilfsbedürftiger Wildvögel</w:t>
      </w:r>
    </w:p>
    <w:p w14:paraId="327F26A2" w14:textId="7FF213C4" w:rsidR="008B60A7" w:rsidRPr="00291253" w:rsidRDefault="008B60A7" w:rsidP="00291253">
      <w:pPr>
        <w:pStyle w:val="Listenabsatz"/>
        <w:numPr>
          <w:ilvl w:val="0"/>
          <w:numId w:val="1"/>
        </w:numPr>
        <w:ind w:right="2126"/>
        <w:rPr>
          <w:color w:val="000000" w:themeColor="text1"/>
          <w:sz w:val="24"/>
        </w:rPr>
      </w:pPr>
      <w:r>
        <w:rPr>
          <w:color w:val="000000" w:themeColor="text1"/>
          <w:sz w:val="24"/>
        </w:rPr>
        <w:t xml:space="preserve">gärtnerische und handwerkliche Tätigkeiten auf dem Stationsgelände </w:t>
      </w:r>
    </w:p>
    <w:p w14:paraId="552ABD4E" w14:textId="77777777" w:rsidR="00476564" w:rsidRPr="00EA512A" w:rsidRDefault="00476564" w:rsidP="00476564">
      <w:pPr>
        <w:pStyle w:val="Listenabsatz"/>
        <w:ind w:right="2126"/>
        <w:jc w:val="both"/>
        <w:rPr>
          <w:color w:val="000000" w:themeColor="text1"/>
          <w:sz w:val="24"/>
        </w:rPr>
      </w:pPr>
    </w:p>
    <w:p w14:paraId="63AD3EDD" w14:textId="26C37771" w:rsidR="008B60A7" w:rsidRDefault="008B60A7" w:rsidP="008B60A7">
      <w:pPr>
        <w:ind w:right="2126"/>
        <w:jc w:val="both"/>
        <w:rPr>
          <w:b/>
          <w:color w:val="0070C0"/>
          <w:sz w:val="24"/>
        </w:rPr>
      </w:pPr>
      <w:r w:rsidRPr="002563FF">
        <w:rPr>
          <w:b/>
          <w:color w:val="0070C0"/>
          <w:sz w:val="24"/>
        </w:rPr>
        <w:t xml:space="preserve">Warum lohnt sich </w:t>
      </w:r>
      <w:r w:rsidR="007A5486">
        <w:rPr>
          <w:b/>
          <w:color w:val="0070C0"/>
          <w:sz w:val="24"/>
        </w:rPr>
        <w:t>eure</w:t>
      </w:r>
      <w:r w:rsidRPr="002563FF">
        <w:rPr>
          <w:b/>
          <w:color w:val="0070C0"/>
          <w:sz w:val="24"/>
        </w:rPr>
        <w:t xml:space="preserve"> Hilfe?</w:t>
      </w:r>
    </w:p>
    <w:p w14:paraId="085182D9" w14:textId="77777777" w:rsidR="00476564" w:rsidRPr="002563FF" w:rsidRDefault="00476564" w:rsidP="008B60A7">
      <w:pPr>
        <w:ind w:right="2126"/>
        <w:jc w:val="both"/>
        <w:rPr>
          <w:b/>
          <w:color w:val="0070C0"/>
          <w:sz w:val="24"/>
        </w:rPr>
      </w:pPr>
    </w:p>
    <w:p w14:paraId="3A157B26" w14:textId="50F2F080" w:rsidR="008B60A7" w:rsidRPr="00727CBE" w:rsidRDefault="00D013CC" w:rsidP="006E1A0E">
      <w:pPr>
        <w:pStyle w:val="Listenabsatz"/>
        <w:numPr>
          <w:ilvl w:val="0"/>
          <w:numId w:val="1"/>
        </w:numPr>
        <w:ind w:right="2126"/>
        <w:rPr>
          <w:color w:val="000000" w:themeColor="text1"/>
          <w:sz w:val="24"/>
        </w:rPr>
      </w:pPr>
      <w:r>
        <w:rPr>
          <w:color w:val="000000" w:themeColor="text1"/>
          <w:sz w:val="24"/>
        </w:rPr>
        <w:t xml:space="preserve">Austausch mit Stationsmitarbeiter*innen und </w:t>
      </w:r>
      <w:r w:rsidR="008B60A7">
        <w:rPr>
          <w:color w:val="000000" w:themeColor="text1"/>
          <w:sz w:val="24"/>
        </w:rPr>
        <w:t>Einblick</w:t>
      </w:r>
      <w:r w:rsidR="00740CA9">
        <w:rPr>
          <w:color w:val="000000" w:themeColor="text1"/>
          <w:sz w:val="24"/>
        </w:rPr>
        <w:t>e</w:t>
      </w:r>
      <w:r w:rsidR="008B60A7">
        <w:rPr>
          <w:color w:val="000000" w:themeColor="text1"/>
          <w:sz w:val="24"/>
        </w:rPr>
        <w:t xml:space="preserve"> in die </w:t>
      </w:r>
      <w:r w:rsidR="008B60A7" w:rsidRPr="00B474D1">
        <w:rPr>
          <w:b/>
          <w:color w:val="000000" w:themeColor="text1"/>
          <w:sz w:val="24"/>
        </w:rPr>
        <w:t>Tätigkeitsbereiche der Wildvogelstation</w:t>
      </w:r>
      <w:r w:rsidR="008B60A7">
        <w:rPr>
          <w:color w:val="000000" w:themeColor="text1"/>
          <w:sz w:val="24"/>
        </w:rPr>
        <w:t xml:space="preserve"> </w:t>
      </w:r>
      <w:r w:rsidR="00836F6D">
        <w:rPr>
          <w:color w:val="000000" w:themeColor="text1"/>
          <w:sz w:val="24"/>
        </w:rPr>
        <w:t>erhalten</w:t>
      </w:r>
    </w:p>
    <w:p w14:paraId="6522431C" w14:textId="72081572" w:rsidR="008B60A7" w:rsidRPr="00727CBE" w:rsidRDefault="008B60A7" w:rsidP="006E1A0E">
      <w:pPr>
        <w:pStyle w:val="Listenabsatz"/>
        <w:numPr>
          <w:ilvl w:val="0"/>
          <w:numId w:val="1"/>
        </w:numPr>
        <w:ind w:right="2126"/>
        <w:rPr>
          <w:color w:val="000000" w:themeColor="text1"/>
          <w:sz w:val="24"/>
        </w:rPr>
      </w:pPr>
      <w:r>
        <w:rPr>
          <w:color w:val="000000" w:themeColor="text1"/>
          <w:sz w:val="24"/>
        </w:rPr>
        <w:t xml:space="preserve">praktischen </w:t>
      </w:r>
      <w:r w:rsidRPr="00333516">
        <w:rPr>
          <w:b/>
          <w:color w:val="000000" w:themeColor="text1"/>
          <w:sz w:val="24"/>
        </w:rPr>
        <w:t>Artenschutz</w:t>
      </w:r>
      <w:r>
        <w:rPr>
          <w:color w:val="000000" w:themeColor="text1"/>
          <w:sz w:val="24"/>
        </w:rPr>
        <w:t xml:space="preserve"> </w:t>
      </w:r>
      <w:r w:rsidR="00836F6D">
        <w:rPr>
          <w:color w:val="000000" w:themeColor="text1"/>
          <w:sz w:val="24"/>
        </w:rPr>
        <w:t>mitgestalten</w:t>
      </w:r>
      <w:r>
        <w:rPr>
          <w:color w:val="000000" w:themeColor="text1"/>
          <w:sz w:val="24"/>
        </w:rPr>
        <w:t xml:space="preserve"> </w:t>
      </w:r>
    </w:p>
    <w:p w14:paraId="6E756EFF" w14:textId="77777777" w:rsidR="008B60A7" w:rsidRDefault="00836F6D" w:rsidP="006E1A0E">
      <w:pPr>
        <w:pStyle w:val="Listenabsatz"/>
        <w:numPr>
          <w:ilvl w:val="0"/>
          <w:numId w:val="1"/>
        </w:numPr>
        <w:ind w:right="2126"/>
        <w:rPr>
          <w:color w:val="000000" w:themeColor="text1"/>
          <w:sz w:val="24"/>
        </w:rPr>
      </w:pPr>
      <w:r>
        <w:rPr>
          <w:color w:val="000000" w:themeColor="text1"/>
          <w:sz w:val="24"/>
        </w:rPr>
        <w:t>a</w:t>
      </w:r>
      <w:r w:rsidR="008B60A7">
        <w:rPr>
          <w:color w:val="000000" w:themeColor="text1"/>
          <w:sz w:val="24"/>
        </w:rPr>
        <w:t xml:space="preserve">bwechslungsreiche, naturnahe Aufgaben </w:t>
      </w:r>
      <w:r>
        <w:rPr>
          <w:color w:val="000000" w:themeColor="text1"/>
          <w:sz w:val="24"/>
        </w:rPr>
        <w:t>übernehmen</w:t>
      </w:r>
    </w:p>
    <w:p w14:paraId="2A302712" w14:textId="77777777" w:rsidR="008B60A7" w:rsidRDefault="007E6FD9" w:rsidP="006E1A0E">
      <w:pPr>
        <w:pStyle w:val="Listenabsatz"/>
        <w:numPr>
          <w:ilvl w:val="0"/>
          <w:numId w:val="1"/>
        </w:numPr>
        <w:ind w:right="2126"/>
        <w:rPr>
          <w:color w:val="000000" w:themeColor="text1"/>
          <w:sz w:val="24"/>
        </w:rPr>
      </w:pPr>
      <w:r>
        <w:rPr>
          <w:color w:val="000000" w:themeColor="text1"/>
          <w:sz w:val="24"/>
        </w:rPr>
        <w:t>…</w:t>
      </w:r>
      <w:r w:rsidR="008B60A7" w:rsidRPr="00333516">
        <w:rPr>
          <w:color w:val="000000" w:themeColor="text1"/>
          <w:sz w:val="24"/>
        </w:rPr>
        <w:t xml:space="preserve">und somit einen </w:t>
      </w:r>
      <w:r w:rsidR="008B60A7" w:rsidRPr="00333516">
        <w:rPr>
          <w:b/>
          <w:color w:val="000000" w:themeColor="text1"/>
          <w:sz w:val="24"/>
        </w:rPr>
        <w:t>wichtigen Beitrag</w:t>
      </w:r>
      <w:r w:rsidR="008B60A7" w:rsidRPr="00333516">
        <w:rPr>
          <w:color w:val="000000" w:themeColor="text1"/>
          <w:sz w:val="24"/>
        </w:rPr>
        <w:t xml:space="preserve"> zum Natur- und Artenschutz liefern</w:t>
      </w:r>
      <w:r w:rsidR="008B60A7">
        <w:rPr>
          <w:color w:val="000000" w:themeColor="text1"/>
          <w:sz w:val="24"/>
        </w:rPr>
        <w:t>!</w:t>
      </w:r>
    </w:p>
    <w:p w14:paraId="5681C744" w14:textId="77777777" w:rsidR="008B60A7" w:rsidRDefault="008B60A7" w:rsidP="008B60A7">
      <w:pPr>
        <w:ind w:right="2126"/>
        <w:jc w:val="both"/>
        <w:rPr>
          <w:color w:val="000000" w:themeColor="text1"/>
          <w:sz w:val="24"/>
        </w:rPr>
      </w:pPr>
    </w:p>
    <w:p w14:paraId="33F1275D" w14:textId="77777777" w:rsidR="00C132E6" w:rsidRDefault="00C132E6" w:rsidP="00C132E6">
      <w:pPr>
        <w:tabs>
          <w:tab w:val="left" w:pos="9072"/>
        </w:tabs>
        <w:jc w:val="both"/>
        <w:rPr>
          <w:color w:val="000000" w:themeColor="text1"/>
          <w:sz w:val="24"/>
        </w:rPr>
      </w:pPr>
    </w:p>
    <w:p w14:paraId="180061EF" w14:textId="7135087D" w:rsidR="00D47A1B" w:rsidRPr="006B68CE" w:rsidRDefault="00C30CA1" w:rsidP="00D47A1B">
      <w:pPr>
        <w:pStyle w:val="Beschriftung"/>
        <w:spacing w:line="23" w:lineRule="atLeast"/>
        <w:jc w:val="both"/>
        <w:rPr>
          <w:rFonts w:ascii="Arial" w:hAnsi="Arial" w:cs="Arial"/>
          <w:b/>
          <w:i w:val="0"/>
          <w:iCs w:val="0"/>
          <w:noProof/>
          <w:color w:val="0070C0"/>
          <w:sz w:val="28"/>
          <w:szCs w:val="28"/>
          <w:lang w:eastAsia="de-DE"/>
        </w:rPr>
      </w:pPr>
      <w:r w:rsidRPr="006B68CE">
        <w:rPr>
          <w:rFonts w:ascii="Arial" w:hAnsi="Arial" w:cs="Arial"/>
          <w:b/>
          <w:i w:val="0"/>
          <w:iCs w:val="0"/>
          <w:noProof/>
          <w:color w:val="0070C0"/>
          <w:sz w:val="28"/>
          <w:szCs w:val="28"/>
          <w:lang w:eastAsia="de-DE"/>
        </w:rPr>
        <w:t xml:space="preserve">Die </w:t>
      </w:r>
      <w:r w:rsidR="00D47A1B" w:rsidRPr="006B68CE">
        <w:rPr>
          <w:rFonts w:ascii="Arial" w:hAnsi="Arial" w:cs="Arial"/>
          <w:b/>
          <w:i w:val="0"/>
          <w:iCs w:val="0"/>
          <w:noProof/>
          <w:color w:val="0070C0"/>
          <w:sz w:val="28"/>
          <w:szCs w:val="28"/>
          <w:lang w:eastAsia="de-DE"/>
        </w:rPr>
        <w:t>Betätigungsbereiche für Ehrenamtler*innen</w:t>
      </w:r>
    </w:p>
    <w:p w14:paraId="61B9DC7F" w14:textId="77777777" w:rsidR="00D47A1B" w:rsidRPr="00476564" w:rsidRDefault="00D47A1B" w:rsidP="00D47A1B">
      <w:pPr>
        <w:rPr>
          <w:lang w:eastAsia="de-DE"/>
        </w:rPr>
      </w:pPr>
    </w:p>
    <w:p w14:paraId="324CE9B3" w14:textId="77777777" w:rsidR="00D47A1B" w:rsidRPr="00E505C2" w:rsidRDefault="00D47A1B" w:rsidP="00D47A1B">
      <w:pPr>
        <w:spacing w:line="23" w:lineRule="atLeast"/>
        <w:ind w:right="2126"/>
        <w:jc w:val="both"/>
        <w:rPr>
          <w:b/>
          <w:color w:val="000000" w:themeColor="text1"/>
          <w:sz w:val="24"/>
        </w:rPr>
      </w:pPr>
      <w:r w:rsidRPr="00E505C2">
        <w:rPr>
          <w:b/>
          <w:color w:val="000000" w:themeColor="text1"/>
          <w:sz w:val="24"/>
        </w:rPr>
        <w:t>Transportfahrten hilfsbedürftiger Wildvögel</w:t>
      </w:r>
    </w:p>
    <w:p w14:paraId="4BAE51A4" w14:textId="0F18CA0A" w:rsidR="00D47A1B" w:rsidRDefault="00D47A1B" w:rsidP="00D47A1B">
      <w:pPr>
        <w:tabs>
          <w:tab w:val="left" w:pos="9072"/>
        </w:tabs>
        <w:jc w:val="both"/>
        <w:rPr>
          <w:color w:val="000000" w:themeColor="text1"/>
          <w:sz w:val="24"/>
        </w:rPr>
      </w:pPr>
      <w:r>
        <w:rPr>
          <w:color w:val="000000" w:themeColor="text1"/>
          <w:sz w:val="24"/>
        </w:rPr>
        <w:t xml:space="preserve">Verletzte Wildvögel aus dem Berliner Stadtgebiet </w:t>
      </w:r>
      <w:r w:rsidR="003C7AA5">
        <w:rPr>
          <w:color w:val="000000" w:themeColor="text1"/>
          <w:sz w:val="24"/>
        </w:rPr>
        <w:t>müssen</w:t>
      </w:r>
      <w:r>
        <w:rPr>
          <w:color w:val="000000" w:themeColor="text1"/>
          <w:sz w:val="24"/>
        </w:rPr>
        <w:t xml:space="preserve"> zur Behandlung in die Heim- und Kleintierklinik der F</w:t>
      </w:r>
      <w:r w:rsidR="00876342">
        <w:rPr>
          <w:color w:val="000000" w:themeColor="text1"/>
          <w:sz w:val="24"/>
        </w:rPr>
        <w:t>reien Universität</w:t>
      </w:r>
      <w:r>
        <w:rPr>
          <w:color w:val="000000" w:themeColor="text1"/>
          <w:sz w:val="24"/>
        </w:rPr>
        <w:t xml:space="preserve"> Berlin transportiert</w:t>
      </w:r>
      <w:r w:rsidR="003C7AA5">
        <w:rPr>
          <w:color w:val="000000" w:themeColor="text1"/>
          <w:sz w:val="24"/>
        </w:rPr>
        <w:t xml:space="preserve"> werden</w:t>
      </w:r>
      <w:r>
        <w:rPr>
          <w:color w:val="000000" w:themeColor="text1"/>
          <w:sz w:val="24"/>
        </w:rPr>
        <w:t xml:space="preserve">, wo sie kostenlos von vogelkundigen Tierärzten behandelt werden. </w:t>
      </w:r>
      <w:r w:rsidR="00A30188">
        <w:rPr>
          <w:color w:val="000000" w:themeColor="text1"/>
          <w:sz w:val="24"/>
        </w:rPr>
        <w:t>Die g</w:t>
      </w:r>
      <w:r>
        <w:rPr>
          <w:color w:val="000000" w:themeColor="text1"/>
          <w:sz w:val="24"/>
        </w:rPr>
        <w:t xml:space="preserve">enesenen Vögel </w:t>
      </w:r>
      <w:r w:rsidR="00D559DD">
        <w:rPr>
          <w:color w:val="000000" w:themeColor="text1"/>
          <w:sz w:val="24"/>
        </w:rPr>
        <w:t xml:space="preserve">benötigen einen </w:t>
      </w:r>
      <w:r w:rsidR="00D559DD">
        <w:rPr>
          <w:color w:val="000000" w:themeColor="text1"/>
          <w:sz w:val="24"/>
        </w:rPr>
        <w:lastRenderedPageBreak/>
        <w:t>Transport</w:t>
      </w:r>
      <w:r>
        <w:rPr>
          <w:color w:val="000000" w:themeColor="text1"/>
          <w:sz w:val="24"/>
        </w:rPr>
        <w:t xml:space="preserve"> in die Wildvogelstation</w:t>
      </w:r>
      <w:r w:rsidR="00D414FD">
        <w:rPr>
          <w:color w:val="000000" w:themeColor="text1"/>
          <w:sz w:val="24"/>
        </w:rPr>
        <w:t>, um</w:t>
      </w:r>
      <w:r>
        <w:rPr>
          <w:color w:val="000000" w:themeColor="text1"/>
          <w:sz w:val="24"/>
        </w:rPr>
        <w:t xml:space="preserve"> dort zur Vorbereitung auf ihre Auswilderung betreut</w:t>
      </w:r>
      <w:r w:rsidR="00D414FD">
        <w:rPr>
          <w:color w:val="000000" w:themeColor="text1"/>
          <w:sz w:val="24"/>
        </w:rPr>
        <w:t xml:space="preserve"> zu werden</w:t>
      </w:r>
      <w:r>
        <w:rPr>
          <w:color w:val="000000" w:themeColor="text1"/>
          <w:sz w:val="24"/>
        </w:rPr>
        <w:t>.</w:t>
      </w:r>
    </w:p>
    <w:p w14:paraId="32950B89" w14:textId="11671882" w:rsidR="00F96F2D" w:rsidRDefault="009263BB" w:rsidP="00D47A1B">
      <w:pPr>
        <w:tabs>
          <w:tab w:val="left" w:pos="9072"/>
        </w:tabs>
        <w:jc w:val="both"/>
        <w:rPr>
          <w:color w:val="000000" w:themeColor="text1"/>
          <w:sz w:val="24"/>
        </w:rPr>
      </w:pPr>
      <w:r>
        <w:rPr>
          <w:color w:val="000000" w:themeColor="text1"/>
          <w:sz w:val="24"/>
        </w:rPr>
        <w:t>Es ist</w:t>
      </w:r>
      <w:r w:rsidR="00F96F2D">
        <w:rPr>
          <w:color w:val="000000" w:themeColor="text1"/>
          <w:sz w:val="24"/>
        </w:rPr>
        <w:t xml:space="preserve"> </w:t>
      </w:r>
      <w:r w:rsidR="00593FB1">
        <w:rPr>
          <w:color w:val="000000" w:themeColor="text1"/>
          <w:sz w:val="24"/>
        </w:rPr>
        <w:t xml:space="preserve">meist </w:t>
      </w:r>
      <w:r w:rsidR="00F96F2D">
        <w:rPr>
          <w:color w:val="000000" w:themeColor="text1"/>
          <w:sz w:val="24"/>
        </w:rPr>
        <w:t xml:space="preserve">unerheblich, ob </w:t>
      </w:r>
      <w:r>
        <w:rPr>
          <w:color w:val="000000" w:themeColor="text1"/>
          <w:sz w:val="24"/>
        </w:rPr>
        <w:t xml:space="preserve">der Vogel mit einem Auto oder im ÖPNV transportiert wird. </w:t>
      </w:r>
      <w:r w:rsidR="00BA4D25">
        <w:rPr>
          <w:color w:val="000000" w:themeColor="text1"/>
          <w:sz w:val="24"/>
        </w:rPr>
        <w:t xml:space="preserve">Bei großen Vögeln </w:t>
      </w:r>
      <w:r w:rsidR="00D0754C">
        <w:rPr>
          <w:color w:val="000000" w:themeColor="text1"/>
          <w:sz w:val="24"/>
        </w:rPr>
        <w:t xml:space="preserve">kann ein PKW allerdings nützlich sein. </w:t>
      </w:r>
      <w:r>
        <w:rPr>
          <w:color w:val="000000" w:themeColor="text1"/>
          <w:sz w:val="24"/>
        </w:rPr>
        <w:t>Wichtig ist</w:t>
      </w:r>
      <w:r w:rsidR="00593FB1">
        <w:rPr>
          <w:color w:val="000000" w:themeColor="text1"/>
          <w:sz w:val="24"/>
        </w:rPr>
        <w:t xml:space="preserve"> </w:t>
      </w:r>
      <w:r w:rsidR="002F4C01">
        <w:rPr>
          <w:color w:val="000000" w:themeColor="text1"/>
          <w:sz w:val="24"/>
        </w:rPr>
        <w:t xml:space="preserve">immer </w:t>
      </w:r>
      <w:r w:rsidR="00593FB1">
        <w:rPr>
          <w:color w:val="000000" w:themeColor="text1"/>
          <w:sz w:val="24"/>
        </w:rPr>
        <w:t>eine zeitnahe Versorgung durch die Veterinäre</w:t>
      </w:r>
      <w:r w:rsidR="002F4C01">
        <w:rPr>
          <w:color w:val="000000" w:themeColor="text1"/>
          <w:sz w:val="24"/>
        </w:rPr>
        <w:t>, um dem verletzten Vogel schnell zu helfen.</w:t>
      </w:r>
      <w:r w:rsidR="00BA4D25">
        <w:rPr>
          <w:color w:val="000000" w:themeColor="text1"/>
          <w:sz w:val="24"/>
        </w:rPr>
        <w:t xml:space="preserve"> </w:t>
      </w:r>
    </w:p>
    <w:p w14:paraId="797EE3B4" w14:textId="77777777" w:rsidR="00D47A1B" w:rsidRPr="00975539" w:rsidRDefault="00D47A1B" w:rsidP="00D47A1B">
      <w:pPr>
        <w:tabs>
          <w:tab w:val="left" w:pos="9072"/>
        </w:tabs>
        <w:rPr>
          <w:color w:val="000000" w:themeColor="text1"/>
          <w:sz w:val="24"/>
          <w:szCs w:val="24"/>
        </w:rPr>
      </w:pPr>
    </w:p>
    <w:p w14:paraId="13F27C82" w14:textId="77777777" w:rsidR="00D47A1B" w:rsidRDefault="00D47A1B" w:rsidP="00D47A1B">
      <w:pPr>
        <w:tabs>
          <w:tab w:val="left" w:pos="9072"/>
        </w:tabs>
        <w:jc w:val="both"/>
        <w:rPr>
          <w:color w:val="000000" w:themeColor="text1"/>
          <w:sz w:val="24"/>
        </w:rPr>
      </w:pPr>
      <w:r>
        <w:rPr>
          <w:b/>
          <w:color w:val="000000" w:themeColor="text1"/>
          <w:sz w:val="24"/>
        </w:rPr>
        <w:t>G</w:t>
      </w:r>
      <w:r w:rsidRPr="00E505C2">
        <w:rPr>
          <w:b/>
          <w:color w:val="000000" w:themeColor="text1"/>
          <w:sz w:val="24"/>
        </w:rPr>
        <w:t>ärtnerische und handwerkliche Tätigkeiten auf dem Stationsgelände</w:t>
      </w:r>
    </w:p>
    <w:p w14:paraId="589F547A" w14:textId="0C1F9DD0" w:rsidR="00D47A1B" w:rsidRDefault="00D47A1B" w:rsidP="00D47A1B">
      <w:pPr>
        <w:tabs>
          <w:tab w:val="left" w:pos="9072"/>
        </w:tabs>
        <w:jc w:val="both"/>
        <w:rPr>
          <w:color w:val="000000" w:themeColor="text1"/>
          <w:sz w:val="24"/>
        </w:rPr>
      </w:pPr>
      <w:r>
        <w:rPr>
          <w:color w:val="000000" w:themeColor="text1"/>
          <w:sz w:val="24"/>
        </w:rPr>
        <w:t>Auf unserem knapp 7000 m</w:t>
      </w:r>
      <w:r w:rsidRPr="00E21C24">
        <w:rPr>
          <w:color w:val="000000" w:themeColor="text1"/>
          <w:sz w:val="24"/>
          <w:vertAlign w:val="superscript"/>
        </w:rPr>
        <w:t>2</w:t>
      </w:r>
      <w:r>
        <w:rPr>
          <w:color w:val="000000" w:themeColor="text1"/>
          <w:sz w:val="24"/>
          <w:vertAlign w:val="superscript"/>
        </w:rPr>
        <w:t xml:space="preserve"> </w:t>
      </w:r>
      <w:r w:rsidRPr="00E21C24">
        <w:rPr>
          <w:color w:val="000000" w:themeColor="text1"/>
          <w:sz w:val="24"/>
        </w:rPr>
        <w:t>großen Gelände fällt</w:t>
      </w:r>
      <w:r>
        <w:rPr>
          <w:color w:val="000000" w:themeColor="text1"/>
          <w:sz w:val="24"/>
        </w:rPr>
        <w:t xml:space="preserve"> viel Arbeit an. Es gibt sehr abwechslungsreiche Tätigkeiten, </w:t>
      </w:r>
      <w:r w:rsidR="001C39DB">
        <w:rPr>
          <w:color w:val="000000" w:themeColor="text1"/>
          <w:sz w:val="24"/>
        </w:rPr>
        <w:t>z. B.</w:t>
      </w:r>
      <w:r>
        <w:rPr>
          <w:color w:val="000000" w:themeColor="text1"/>
          <w:sz w:val="24"/>
        </w:rPr>
        <w:t xml:space="preserve"> de</w:t>
      </w:r>
      <w:r w:rsidR="001C39DB">
        <w:rPr>
          <w:color w:val="000000" w:themeColor="text1"/>
          <w:sz w:val="24"/>
        </w:rPr>
        <w:t>n</w:t>
      </w:r>
      <w:r>
        <w:rPr>
          <w:color w:val="000000" w:themeColor="text1"/>
          <w:sz w:val="24"/>
        </w:rPr>
        <w:t xml:space="preserve"> Bau von Insektenhotels und die Reinigung oder Reparatur von Nistkästen. </w:t>
      </w:r>
      <w:r w:rsidR="00934019">
        <w:rPr>
          <w:color w:val="000000" w:themeColor="text1"/>
          <w:sz w:val="24"/>
        </w:rPr>
        <w:t>D</w:t>
      </w:r>
      <w:r>
        <w:rPr>
          <w:color w:val="000000" w:themeColor="text1"/>
          <w:sz w:val="24"/>
        </w:rPr>
        <w:t xml:space="preserve">ie Errichtung einer Benjeshecke sowie verschiedene Reparaturen in unseren Volieren </w:t>
      </w:r>
      <w:r w:rsidR="00934019">
        <w:rPr>
          <w:color w:val="000000" w:themeColor="text1"/>
          <w:sz w:val="24"/>
        </w:rPr>
        <w:t xml:space="preserve">stehen </w:t>
      </w:r>
      <w:r w:rsidR="000B2CEE">
        <w:rPr>
          <w:color w:val="000000" w:themeColor="text1"/>
          <w:sz w:val="24"/>
        </w:rPr>
        <w:t xml:space="preserve">auch </w:t>
      </w:r>
      <w:r>
        <w:rPr>
          <w:color w:val="000000" w:themeColor="text1"/>
          <w:sz w:val="24"/>
        </w:rPr>
        <w:t xml:space="preserve">auf unserer To-Do-Liste. </w:t>
      </w:r>
    </w:p>
    <w:p w14:paraId="6B70F745" w14:textId="77777777" w:rsidR="00930FFE" w:rsidRDefault="00930FFE" w:rsidP="00D47A1B">
      <w:pPr>
        <w:tabs>
          <w:tab w:val="left" w:pos="9072"/>
        </w:tabs>
        <w:jc w:val="both"/>
        <w:rPr>
          <w:color w:val="000000" w:themeColor="text1"/>
          <w:sz w:val="24"/>
        </w:rPr>
      </w:pPr>
    </w:p>
    <w:p w14:paraId="589939AD" w14:textId="6A4DC4E2" w:rsidR="009264E7" w:rsidRPr="009264E7" w:rsidRDefault="009264E7" w:rsidP="00D47A1B">
      <w:pPr>
        <w:tabs>
          <w:tab w:val="left" w:pos="9072"/>
        </w:tabs>
        <w:jc w:val="both"/>
        <w:rPr>
          <w:b/>
          <w:bCs/>
          <w:color w:val="000000" w:themeColor="text1"/>
          <w:sz w:val="24"/>
        </w:rPr>
      </w:pPr>
      <w:r w:rsidRPr="009264E7">
        <w:rPr>
          <w:b/>
          <w:bCs/>
          <w:color w:val="000000" w:themeColor="text1"/>
          <w:sz w:val="24"/>
        </w:rPr>
        <w:t>Oft gewünscht</w:t>
      </w:r>
      <w:r w:rsidR="00210956">
        <w:rPr>
          <w:b/>
          <w:bCs/>
          <w:color w:val="000000" w:themeColor="text1"/>
          <w:sz w:val="24"/>
        </w:rPr>
        <w:t xml:space="preserve"> </w:t>
      </w:r>
      <w:r w:rsidR="00210956">
        <w:rPr>
          <w:b/>
          <w:bCs/>
          <w:color w:val="000000" w:themeColor="text1"/>
          <w:sz w:val="24"/>
        </w:rPr>
        <w:noBreakHyphen/>
        <w:t xml:space="preserve"> </w:t>
      </w:r>
      <w:r w:rsidRPr="009264E7">
        <w:rPr>
          <w:b/>
          <w:bCs/>
          <w:color w:val="000000" w:themeColor="text1"/>
          <w:sz w:val="24"/>
        </w:rPr>
        <w:t>aber nicht möglich</w:t>
      </w:r>
    </w:p>
    <w:p w14:paraId="3031D4FD" w14:textId="3CB62222" w:rsidR="00930FFE" w:rsidRPr="007936DF" w:rsidRDefault="00930FFE" w:rsidP="00930FFE">
      <w:pPr>
        <w:pStyle w:val="paragraph"/>
        <w:shd w:val="clear" w:color="auto" w:fill="FFFFFF"/>
        <w:spacing w:before="0"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color w:val="000000"/>
        </w:rPr>
        <w:t xml:space="preserve">Wir können keine </w:t>
      </w:r>
      <w:r w:rsidRPr="007936DF">
        <w:rPr>
          <w:rStyle w:val="normaltextrun"/>
          <w:rFonts w:asciiTheme="minorHAnsi" w:hAnsiTheme="minorHAnsi" w:cstheme="minorHAnsi"/>
          <w:color w:val="000000"/>
        </w:rPr>
        <w:t>tierbezogene Mitarbeit in unserer Station anbieten. Es handelt sich bei unseren Pfleglingen um verletzte Wildvögel, die für die Rehabilitationsphase bis zur Wiederauswilderung vorübergehend bei uns untergebracht sind, z.B. nach Verkehrsunfällen oder Scheibenanflügen. Für Wildvögel bedeutet jeglicher Kontakt zu</w:t>
      </w:r>
      <w:r>
        <w:rPr>
          <w:rStyle w:val="normaltextrun"/>
          <w:rFonts w:asciiTheme="minorHAnsi" w:hAnsiTheme="minorHAnsi" w:cstheme="minorHAnsi"/>
          <w:color w:val="000000"/>
        </w:rPr>
        <w:t>m</w:t>
      </w:r>
      <w:r w:rsidRPr="007936DF">
        <w:rPr>
          <w:rStyle w:val="normaltextrun"/>
          <w:rFonts w:asciiTheme="minorHAnsi" w:hAnsiTheme="minorHAnsi" w:cstheme="minorHAnsi"/>
          <w:color w:val="000000"/>
        </w:rPr>
        <w:t xml:space="preserve"> Menschen erheblicher Stress, so</w:t>
      </w:r>
      <w:r>
        <w:rPr>
          <w:rStyle w:val="normaltextrun"/>
          <w:rFonts w:asciiTheme="minorHAnsi" w:hAnsiTheme="minorHAnsi" w:cstheme="minorHAnsi"/>
          <w:color w:val="000000"/>
        </w:rPr>
        <w:t xml:space="preserve"> </w:t>
      </w:r>
      <w:r w:rsidRPr="007936DF">
        <w:rPr>
          <w:rStyle w:val="normaltextrun"/>
          <w:rFonts w:asciiTheme="minorHAnsi" w:hAnsiTheme="minorHAnsi" w:cstheme="minorHAnsi"/>
          <w:color w:val="000000"/>
        </w:rPr>
        <w:t xml:space="preserve">dass wir </w:t>
      </w:r>
      <w:r>
        <w:rPr>
          <w:rStyle w:val="normaltextrun"/>
          <w:rFonts w:asciiTheme="minorHAnsi" w:hAnsiTheme="minorHAnsi" w:cstheme="minorHAnsi"/>
          <w:color w:val="000000"/>
        </w:rPr>
        <w:t>unsere Anwesenheit</w:t>
      </w:r>
      <w:r w:rsidRPr="007936DF">
        <w:rPr>
          <w:rStyle w:val="normaltextrun"/>
          <w:rFonts w:asciiTheme="minorHAnsi" w:hAnsiTheme="minorHAnsi" w:cstheme="minorHAnsi"/>
          <w:color w:val="000000"/>
        </w:rPr>
        <w:t xml:space="preserve"> bei Futtergabe und Reinigung auf ein Minimum beschränken. Während dieses Aufenthalts muss </w:t>
      </w:r>
      <w:r w:rsidR="00403109">
        <w:rPr>
          <w:rStyle w:val="normaltextrun"/>
          <w:rFonts w:asciiTheme="minorHAnsi" w:hAnsiTheme="minorHAnsi" w:cstheme="minorHAnsi"/>
          <w:color w:val="000000"/>
        </w:rPr>
        <w:t>die</w:t>
      </w:r>
      <w:r w:rsidRPr="007936DF">
        <w:rPr>
          <w:rStyle w:val="normaltextrun"/>
          <w:rFonts w:asciiTheme="minorHAnsi" w:hAnsiTheme="minorHAnsi" w:cstheme="minorHAnsi"/>
          <w:color w:val="000000"/>
        </w:rPr>
        <w:t xml:space="preserve"> Einschätzung des Gesundheitszustands und der aufgenommenen Futtermittel erfolgen, was nur durch geschultes Personal möglich ist. Auch die Zusammenstellung des Futters muss je nach Erkrankung und Art individuell angepasst </w:t>
      </w:r>
      <w:r w:rsidR="007278F3">
        <w:rPr>
          <w:rStyle w:val="normaltextrun"/>
          <w:rFonts w:asciiTheme="minorHAnsi" w:hAnsiTheme="minorHAnsi" w:cstheme="minorHAnsi"/>
          <w:color w:val="000000"/>
        </w:rPr>
        <w:t>werden</w:t>
      </w:r>
      <w:r w:rsidRPr="007936DF">
        <w:rPr>
          <w:rStyle w:val="normaltextrun"/>
          <w:rFonts w:asciiTheme="minorHAnsi" w:hAnsiTheme="minorHAnsi" w:cstheme="minorHAnsi"/>
          <w:color w:val="000000"/>
        </w:rPr>
        <w:t xml:space="preserve"> und ist nur mit viel Erfahrung möglich</w:t>
      </w:r>
      <w:r>
        <w:rPr>
          <w:rStyle w:val="normaltextrun"/>
          <w:rFonts w:asciiTheme="minorHAnsi" w:hAnsiTheme="minorHAnsi" w:cstheme="minorHAnsi"/>
          <w:color w:val="000000"/>
        </w:rPr>
        <w:t>.</w:t>
      </w:r>
    </w:p>
    <w:p w14:paraId="02C4BBC4" w14:textId="09E6325C" w:rsidR="00930FFE" w:rsidRPr="00210956" w:rsidRDefault="00930FFE" w:rsidP="00210956">
      <w:pPr>
        <w:ind w:right="2126"/>
        <w:jc w:val="both"/>
        <w:rPr>
          <w:color w:val="000000" w:themeColor="text1"/>
          <w:sz w:val="24"/>
        </w:rPr>
      </w:pPr>
    </w:p>
    <w:p w14:paraId="6FEB47E3" w14:textId="11E126BC" w:rsidR="00930FFE" w:rsidRDefault="00AA3806" w:rsidP="00D47A1B">
      <w:pPr>
        <w:tabs>
          <w:tab w:val="left" w:pos="9072"/>
        </w:tabs>
        <w:jc w:val="both"/>
        <w:rPr>
          <w:color w:val="000000" w:themeColor="text1"/>
          <w:sz w:val="24"/>
        </w:rPr>
      </w:pPr>
      <w:r>
        <w:rPr>
          <w:color w:val="000000" w:themeColor="text1"/>
          <w:sz w:val="24"/>
        </w:rPr>
        <w:softHyphen/>
      </w:r>
    </w:p>
    <w:p w14:paraId="781AD296" w14:textId="77777777" w:rsidR="00D47A1B" w:rsidRPr="00C8685C" w:rsidRDefault="00D47A1B" w:rsidP="00D47A1B">
      <w:pPr>
        <w:rPr>
          <w:b/>
          <w:bCs/>
          <w:sz w:val="24"/>
          <w:szCs w:val="24"/>
        </w:rPr>
      </w:pPr>
      <w:r w:rsidRPr="00C8685C">
        <w:rPr>
          <w:b/>
          <w:bCs/>
          <w:sz w:val="24"/>
          <w:szCs w:val="24"/>
        </w:rPr>
        <w:t>Noch Fragen?</w:t>
      </w:r>
    </w:p>
    <w:p w14:paraId="380DC6F1" w14:textId="0B5BBF90" w:rsidR="00D47A1B" w:rsidRDefault="00D47A1B" w:rsidP="00D47A1B">
      <w:pPr>
        <w:rPr>
          <w:sz w:val="24"/>
          <w:szCs w:val="24"/>
        </w:rPr>
      </w:pPr>
      <w:r w:rsidRPr="00C8685C">
        <w:rPr>
          <w:sz w:val="24"/>
          <w:szCs w:val="24"/>
        </w:rPr>
        <w:t xml:space="preserve">Wir freuen uns, </w:t>
      </w:r>
      <w:r w:rsidR="007A5486">
        <w:rPr>
          <w:sz w:val="24"/>
          <w:szCs w:val="24"/>
        </w:rPr>
        <w:t>euer</w:t>
      </w:r>
      <w:r w:rsidRPr="00C8685C">
        <w:rPr>
          <w:sz w:val="24"/>
          <w:szCs w:val="24"/>
        </w:rPr>
        <w:t xml:space="preserve"> Interesse geweckt zu haben und beantworten gerne </w:t>
      </w:r>
      <w:r>
        <w:rPr>
          <w:sz w:val="24"/>
          <w:szCs w:val="24"/>
        </w:rPr>
        <w:t>noch ausführlicher</w:t>
      </w:r>
      <w:r w:rsidRPr="00C8685C">
        <w:rPr>
          <w:sz w:val="24"/>
          <w:szCs w:val="24"/>
        </w:rPr>
        <w:t xml:space="preserve"> Fragen zu unsere</w:t>
      </w:r>
      <w:r>
        <w:rPr>
          <w:sz w:val="24"/>
          <w:szCs w:val="24"/>
        </w:rPr>
        <w:t>n Projekten. Wende</w:t>
      </w:r>
      <w:r w:rsidR="007A5486">
        <w:rPr>
          <w:sz w:val="24"/>
          <w:szCs w:val="24"/>
        </w:rPr>
        <w:t>t</w:t>
      </w:r>
      <w:r>
        <w:rPr>
          <w:sz w:val="24"/>
          <w:szCs w:val="24"/>
        </w:rPr>
        <w:t xml:space="preserve"> </w:t>
      </w:r>
      <w:r w:rsidR="007A5486">
        <w:rPr>
          <w:sz w:val="24"/>
          <w:szCs w:val="24"/>
        </w:rPr>
        <w:t>euch</w:t>
      </w:r>
      <w:r>
        <w:rPr>
          <w:sz w:val="24"/>
          <w:szCs w:val="24"/>
        </w:rPr>
        <w:t xml:space="preserve"> an unsere motivierten Mitarbeiter!</w:t>
      </w:r>
    </w:p>
    <w:p w14:paraId="0395EE89" w14:textId="15A01116" w:rsidR="00D47A1B" w:rsidRDefault="00D47A1B" w:rsidP="00D47A1B">
      <w:pPr>
        <w:rPr>
          <w:sz w:val="24"/>
          <w:szCs w:val="24"/>
        </w:rPr>
      </w:pPr>
      <w:r>
        <w:rPr>
          <w:sz w:val="24"/>
          <w:szCs w:val="24"/>
        </w:rPr>
        <w:t xml:space="preserve">Wir freuen uns auf </w:t>
      </w:r>
      <w:r w:rsidR="007A5486">
        <w:rPr>
          <w:sz w:val="24"/>
          <w:szCs w:val="24"/>
        </w:rPr>
        <w:t>euch</w:t>
      </w:r>
      <w:r>
        <w:rPr>
          <w:sz w:val="24"/>
          <w:szCs w:val="24"/>
        </w:rPr>
        <w:t>!</w:t>
      </w:r>
    </w:p>
    <w:p w14:paraId="29ECAF39" w14:textId="77777777" w:rsidR="00D47A1B" w:rsidRDefault="00D47A1B" w:rsidP="00D47A1B">
      <w:pPr>
        <w:rPr>
          <w:sz w:val="24"/>
          <w:szCs w:val="24"/>
        </w:rPr>
      </w:pPr>
    </w:p>
    <w:p w14:paraId="780AF30C" w14:textId="57D54DEE" w:rsidR="00D47A1B" w:rsidRDefault="00FB02B7" w:rsidP="00D47A1B">
      <w:pPr>
        <w:rPr>
          <w:b/>
          <w:bCs/>
          <w:sz w:val="24"/>
          <w:szCs w:val="24"/>
        </w:rPr>
      </w:pPr>
      <w:r>
        <w:rPr>
          <w:b/>
          <w:bCs/>
          <w:sz w:val="24"/>
          <w:szCs w:val="24"/>
        </w:rPr>
        <w:t>Das</w:t>
      </w:r>
      <w:r w:rsidR="00D47A1B" w:rsidRPr="00C8685C">
        <w:rPr>
          <w:b/>
          <w:bCs/>
          <w:sz w:val="24"/>
          <w:szCs w:val="24"/>
        </w:rPr>
        <w:t xml:space="preserve"> Team der Wildvogelstation</w:t>
      </w:r>
    </w:p>
    <w:p w14:paraId="51CCE725" w14:textId="77777777" w:rsidR="00C30CA1" w:rsidRDefault="00C30CA1" w:rsidP="00C036ED">
      <w:pPr>
        <w:jc w:val="both"/>
        <w:rPr>
          <w:b/>
          <w:bCs/>
          <w:sz w:val="24"/>
          <w:szCs w:val="24"/>
        </w:rPr>
      </w:pPr>
    </w:p>
    <w:p w14:paraId="06BD59FC" w14:textId="77777777" w:rsidR="00C30CA1" w:rsidRDefault="00C30CA1" w:rsidP="00C036ED">
      <w:pPr>
        <w:jc w:val="both"/>
        <w:rPr>
          <w:b/>
          <w:bCs/>
          <w:sz w:val="24"/>
          <w:szCs w:val="24"/>
        </w:rPr>
      </w:pPr>
    </w:p>
    <w:p w14:paraId="775E48FC" w14:textId="77777777" w:rsidR="00C30CA1" w:rsidRDefault="00C30CA1" w:rsidP="00C036ED">
      <w:pPr>
        <w:jc w:val="both"/>
        <w:rPr>
          <w:b/>
          <w:bCs/>
          <w:sz w:val="24"/>
          <w:szCs w:val="24"/>
        </w:rPr>
      </w:pPr>
    </w:p>
    <w:p w14:paraId="3DE8C39B" w14:textId="3467C26C" w:rsidR="003B07E9" w:rsidRDefault="000629FF" w:rsidP="003B07E9">
      <w:pPr>
        <w:jc w:val="both"/>
        <w:rPr>
          <w:rFonts w:ascii="Arial" w:hAnsi="Arial" w:cs="Arial"/>
          <w:b/>
          <w:noProof/>
          <w:color w:val="0070C0"/>
          <w:sz w:val="32"/>
          <w:lang w:eastAsia="de-DE"/>
        </w:rPr>
      </w:pPr>
      <w:r>
        <w:rPr>
          <w:noProof/>
        </w:rPr>
        <mc:AlternateContent>
          <mc:Choice Requires="wpg">
            <w:drawing>
              <wp:anchor distT="0" distB="0" distL="114300" distR="114300" simplePos="0" relativeHeight="251661312" behindDoc="0" locked="0" layoutInCell="1" allowOverlap="1" wp14:anchorId="0B9A7BF5" wp14:editId="70636CE0">
                <wp:simplePos x="0" y="0"/>
                <wp:positionH relativeFrom="column">
                  <wp:posOffset>-1933</wp:posOffset>
                </wp:positionH>
                <wp:positionV relativeFrom="paragraph">
                  <wp:posOffset>265099</wp:posOffset>
                </wp:positionV>
                <wp:extent cx="5761162" cy="2763520"/>
                <wp:effectExtent l="0" t="0" r="0" b="0"/>
                <wp:wrapSquare wrapText="bothSides"/>
                <wp:docPr id="7" name="Gruppieren 7"/>
                <wp:cNvGraphicFramePr/>
                <a:graphic xmlns:a="http://schemas.openxmlformats.org/drawingml/2006/main">
                  <a:graphicData uri="http://schemas.microsoft.com/office/word/2010/wordprocessingGroup">
                    <wpg:wgp>
                      <wpg:cNvGrpSpPr/>
                      <wpg:grpSpPr>
                        <a:xfrm>
                          <a:off x="0" y="0"/>
                          <a:ext cx="5761162" cy="2763520"/>
                          <a:chOff x="0" y="0"/>
                          <a:chExt cx="5761162" cy="2763520"/>
                        </a:xfrm>
                      </wpg:grpSpPr>
                      <pic:pic xmlns:pic="http://schemas.openxmlformats.org/drawingml/2006/picture">
                        <pic:nvPicPr>
                          <pic:cNvPr id="4" name="Grafik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97642" y="0"/>
                            <a:ext cx="2763520" cy="2763520"/>
                          </a:xfrm>
                          <a:prstGeom prst="rect">
                            <a:avLst/>
                          </a:prstGeom>
                          <a:noFill/>
                          <a:ln>
                            <a:noFill/>
                          </a:ln>
                        </pic:spPr>
                      </pic:pic>
                      <pic:pic xmlns:pic="http://schemas.openxmlformats.org/drawingml/2006/picture">
                        <pic:nvPicPr>
                          <pic:cNvPr id="5" name="Grafik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520" cy="2763520"/>
                          </a:xfrm>
                          <a:prstGeom prst="rect">
                            <a:avLst/>
                          </a:prstGeom>
                          <a:noFill/>
                          <a:ln>
                            <a:noFill/>
                          </a:ln>
                        </pic:spPr>
                      </pic:pic>
                    </wpg:wgp>
                  </a:graphicData>
                </a:graphic>
              </wp:anchor>
            </w:drawing>
          </mc:Choice>
          <mc:Fallback>
            <w:pict>
              <v:group w14:anchorId="7A41170F" id="Gruppieren 7" o:spid="_x0000_s1026" style="position:absolute;margin-left:-.15pt;margin-top:20.85pt;width:453.65pt;height:217.6pt;z-index:251661312" coordsize="57611,27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">
                <v:shape id="Grafik 4" o:spid="_x0000_s1027" type="#_x0000_t75" style="position:absolute;left:29976;width:27635;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">
                  <v:imagedata r:id="rId15" o:title=""/>
                </v:shape>
                <v:shape id="Grafik 5" o:spid="_x0000_s1028" type="#_x0000_t75" style="position:absolute;width:27635;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">
                  <v:imagedata r:id="rId16" o:title=""/>
                </v:shape>
                <w10:wrap type="square"/>
              </v:group>
            </w:pict>
          </mc:Fallback>
        </mc:AlternateContent>
      </w:r>
      <w:r w:rsidR="00C31E99">
        <w:rPr>
          <w:noProof/>
        </w:rPr>
        <mc:AlternateContent>
          <mc:Choice Requires="wps">
            <w:drawing>
              <wp:anchor distT="0" distB="0" distL="114300" distR="114300" simplePos="0" relativeHeight="251663360" behindDoc="0" locked="0" layoutInCell="1" allowOverlap="1" wp14:anchorId="3B8390E0" wp14:editId="6894F66E">
                <wp:simplePos x="0" y="0"/>
                <wp:positionH relativeFrom="column">
                  <wp:posOffset>1270</wp:posOffset>
                </wp:positionH>
                <wp:positionV relativeFrom="paragraph">
                  <wp:posOffset>3085465</wp:posOffset>
                </wp:positionV>
                <wp:extent cx="5760720" cy="3810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5760720" cy="381000"/>
                        </a:xfrm>
                        <a:prstGeom prst="rect">
                          <a:avLst/>
                        </a:prstGeom>
                        <a:solidFill>
                          <a:prstClr val="white"/>
                        </a:solidFill>
                        <a:ln>
                          <a:noFill/>
                        </a:ln>
                      </wps:spPr>
                      <wps:txbx>
                        <w:txbxContent>
                          <w:p w14:paraId="37974F5E" w14:textId="4C43B921" w:rsidR="00C31E99" w:rsidRPr="00954EA6" w:rsidRDefault="00C31E99" w:rsidP="00C31E99">
                            <w:pPr>
                              <w:pStyle w:val="Beschriftung"/>
                              <w:rPr>
                                <w:noProof/>
                              </w:rPr>
                            </w:pPr>
                            <w:r>
                              <w:t>Impressionen unserer Ehrenamtseinsätze aus 2022/23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90E0" id="Textfeld 6" o:spid="_x0000_s1029" type="#_x0000_t202" style="position:absolute;left:0;text-align:left;margin-left:.1pt;margin-top:242.95pt;width:453.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" stroked="f">
                <v:textbox inset="0,0,0,0">
                  <w:txbxContent>
                    <w:p w14:paraId="37974F5E" w14:textId="4C43B921" w:rsidR="00C31E99" w:rsidRPr="00954EA6" w:rsidRDefault="00C31E99" w:rsidP="00C31E99">
                      <w:pPr>
                        <w:pStyle w:val="Beschriftung"/>
                        <w:rPr>
                          <w:noProof/>
                        </w:rPr>
                      </w:pPr>
                      <w:r>
                        <w:t>Impressionen unserer Ehrenamtseinsätze aus 2022/23</w:t>
                      </w:r>
                    </w:p>
                  </w:txbxContent>
                </v:textbox>
                <w10:wrap type="square"/>
              </v:shape>
            </w:pict>
          </mc:Fallback>
        </mc:AlternateContent>
      </w:r>
      <w:r w:rsidR="003B07E9">
        <w:rPr>
          <w:rFonts w:ascii="Arial" w:hAnsi="Arial" w:cs="Arial"/>
          <w:b/>
          <w:noProof/>
          <w:color w:val="0070C0"/>
          <w:sz w:val="32"/>
          <w:lang w:eastAsia="de-DE"/>
        </w:rPr>
        <w:br w:type="page"/>
      </w:r>
    </w:p>
    <w:p w14:paraId="7CF99333" w14:textId="71615437" w:rsidR="00607902" w:rsidRDefault="00607902" w:rsidP="003B07E9">
      <w:pPr>
        <w:jc w:val="both"/>
        <w:rPr>
          <w:rFonts w:ascii="Arial" w:hAnsi="Arial" w:cs="Arial"/>
          <w:b/>
          <w:noProof/>
          <w:color w:val="0070C0"/>
          <w:sz w:val="32"/>
          <w:lang w:eastAsia="de-DE"/>
        </w:rPr>
      </w:pPr>
      <w:r w:rsidRPr="002563FF">
        <w:rPr>
          <w:rFonts w:ascii="Arial" w:hAnsi="Arial" w:cs="Arial"/>
          <w:b/>
          <w:noProof/>
          <w:color w:val="0070C0"/>
          <w:sz w:val="32"/>
          <w:lang w:eastAsia="de-DE"/>
        </w:rPr>
        <w:lastRenderedPageBreak/>
        <w:t>Kont</w:t>
      </w:r>
      <w:r w:rsidRPr="00397E6C">
        <w:rPr>
          <w:rFonts w:ascii="Arial" w:hAnsi="Arial" w:cs="Arial"/>
          <w:b/>
          <w:noProof/>
          <w:color w:val="0070C0"/>
          <w:sz w:val="32"/>
          <w:lang w:eastAsia="de-DE"/>
        </w:rPr>
        <w:t xml:space="preserve">aktformular </w:t>
      </w:r>
      <w:r w:rsidR="0092589C">
        <w:rPr>
          <w:rFonts w:ascii="Arial" w:hAnsi="Arial" w:cs="Arial"/>
          <w:b/>
          <w:noProof/>
          <w:color w:val="0070C0"/>
          <w:sz w:val="32"/>
          <w:lang w:eastAsia="de-DE"/>
        </w:rPr>
        <w:t>Ehrenamt</w:t>
      </w:r>
      <w:r w:rsidRPr="00397E6C">
        <w:rPr>
          <w:rFonts w:ascii="Arial" w:hAnsi="Arial" w:cs="Arial"/>
          <w:b/>
          <w:noProof/>
          <w:color w:val="0070C0"/>
          <w:sz w:val="32"/>
          <w:lang w:eastAsia="de-DE"/>
        </w:rPr>
        <w:t xml:space="preserve"> </w:t>
      </w:r>
      <w:r w:rsidR="00881430">
        <w:rPr>
          <w:rFonts w:ascii="Arial" w:hAnsi="Arial" w:cs="Arial"/>
          <w:b/>
          <w:noProof/>
          <w:color w:val="0070C0"/>
          <w:sz w:val="32"/>
          <w:lang w:eastAsia="de-DE"/>
        </w:rPr>
        <w:t>für</w:t>
      </w:r>
      <w:r w:rsidRPr="00397E6C">
        <w:rPr>
          <w:rFonts w:ascii="Arial" w:hAnsi="Arial" w:cs="Arial"/>
          <w:b/>
          <w:noProof/>
          <w:color w:val="0070C0"/>
          <w:sz w:val="32"/>
          <w:lang w:eastAsia="de-DE"/>
        </w:rPr>
        <w:t xml:space="preserve"> d</w:t>
      </w:r>
      <w:r w:rsidR="00881430">
        <w:rPr>
          <w:rFonts w:ascii="Arial" w:hAnsi="Arial" w:cs="Arial"/>
          <w:b/>
          <w:noProof/>
          <w:color w:val="0070C0"/>
          <w:sz w:val="32"/>
          <w:lang w:eastAsia="de-DE"/>
        </w:rPr>
        <w:t>ie</w:t>
      </w:r>
      <w:r w:rsidRPr="00397E6C">
        <w:rPr>
          <w:rFonts w:ascii="Arial" w:hAnsi="Arial" w:cs="Arial"/>
          <w:b/>
          <w:noProof/>
          <w:color w:val="0070C0"/>
          <w:sz w:val="32"/>
          <w:lang w:eastAsia="de-DE"/>
        </w:rPr>
        <w:t xml:space="preserve"> Wildvogelstation des NABU Berlin</w:t>
      </w:r>
    </w:p>
    <w:p w14:paraId="3E0C0B0F" w14:textId="77777777" w:rsidR="00E10AC0" w:rsidRDefault="00E10AC0" w:rsidP="00607902">
      <w:pPr>
        <w:rPr>
          <w:rFonts w:ascii="Arial" w:hAnsi="Arial" w:cs="Arial"/>
          <w:b/>
          <w:noProof/>
          <w:color w:val="0070C0"/>
          <w:sz w:val="32"/>
          <w:lang w:eastAsia="de-DE"/>
        </w:rPr>
      </w:pPr>
    </w:p>
    <w:p w14:paraId="0D911254" w14:textId="103D14AC" w:rsidR="00FE66FC" w:rsidRDefault="00920893" w:rsidP="00607902">
      <w:pPr>
        <w:rPr>
          <w:rFonts w:cstheme="minorHAnsi"/>
          <w:b/>
          <w:bCs/>
          <w:sz w:val="24"/>
          <w:szCs w:val="24"/>
        </w:rPr>
      </w:pPr>
      <w:r w:rsidRPr="00DD7096">
        <w:rPr>
          <w:rFonts w:cstheme="minorHAnsi"/>
          <w:b/>
          <w:bCs/>
          <w:sz w:val="24"/>
          <w:szCs w:val="24"/>
        </w:rPr>
        <w:t xml:space="preserve">Bitte </w:t>
      </w:r>
      <w:r w:rsidR="00DD7096" w:rsidRPr="00DD7096">
        <w:rPr>
          <w:rFonts w:cstheme="minorHAnsi"/>
          <w:b/>
          <w:bCs/>
          <w:sz w:val="24"/>
          <w:szCs w:val="24"/>
        </w:rPr>
        <w:t>füll</w:t>
      </w:r>
      <w:r w:rsidR="00750D3A">
        <w:rPr>
          <w:rFonts w:cstheme="minorHAnsi"/>
          <w:b/>
          <w:bCs/>
          <w:sz w:val="24"/>
          <w:szCs w:val="24"/>
        </w:rPr>
        <w:t>t</w:t>
      </w:r>
      <w:r w:rsidR="00DD7096" w:rsidRPr="00DD7096">
        <w:rPr>
          <w:rFonts w:cstheme="minorHAnsi"/>
          <w:b/>
          <w:bCs/>
          <w:sz w:val="24"/>
          <w:szCs w:val="24"/>
        </w:rPr>
        <w:t xml:space="preserve"> unser Kontaktformular aus:</w:t>
      </w:r>
    </w:p>
    <w:p w14:paraId="1178CB4E" w14:textId="77777777" w:rsidR="00076E71" w:rsidRPr="00DD7096" w:rsidRDefault="00076E71" w:rsidP="00607902">
      <w:pPr>
        <w:rPr>
          <w:rFonts w:cstheme="minorHAnsi"/>
          <w:b/>
          <w:bCs/>
          <w:sz w:val="24"/>
          <w:szCs w:val="24"/>
        </w:rPr>
      </w:pPr>
    </w:p>
    <w:tbl>
      <w:tblPr>
        <w:tblStyle w:val="Tabellenraster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767"/>
        <w:gridCol w:w="2767"/>
      </w:tblGrid>
      <w:tr w:rsidR="00607902" w:rsidRPr="00DD7096" w14:paraId="36ED780B" w14:textId="77777777" w:rsidTr="00A439A4">
        <w:tc>
          <w:tcPr>
            <w:tcW w:w="4531" w:type="dxa"/>
          </w:tcPr>
          <w:p w14:paraId="621C17F2" w14:textId="77777777" w:rsidR="00607902" w:rsidRPr="00DD7096" w:rsidRDefault="00DD7096" w:rsidP="00E13423">
            <w:pPr>
              <w:spacing w:line="360" w:lineRule="auto"/>
              <w:rPr>
                <w:rFonts w:cstheme="minorHAnsi"/>
                <w:sz w:val="24"/>
                <w:szCs w:val="24"/>
              </w:rPr>
            </w:pPr>
            <w:r>
              <w:rPr>
                <w:rFonts w:cstheme="minorHAnsi"/>
                <w:sz w:val="24"/>
                <w:szCs w:val="24"/>
              </w:rPr>
              <w:t>Nachname</w:t>
            </w:r>
          </w:p>
        </w:tc>
        <w:sdt>
          <w:sdtPr>
            <w:rPr>
              <w:rFonts w:cstheme="minorHAnsi"/>
              <w:sz w:val="24"/>
              <w:szCs w:val="24"/>
            </w:rPr>
            <w:id w:val="-1092007221"/>
            <w:placeholder>
              <w:docPart w:val="B27DB8F773654BE9B5CA0B017F52AB87"/>
            </w:placeholder>
            <w:showingPlcHdr/>
          </w:sdtPr>
          <w:sdtContent>
            <w:tc>
              <w:tcPr>
                <w:tcW w:w="5534" w:type="dxa"/>
                <w:gridSpan w:val="2"/>
              </w:tcPr>
              <w:p w14:paraId="6ACF89FC" w14:textId="29800DE8" w:rsidR="00607902" w:rsidRPr="00DD7096" w:rsidRDefault="008103F7" w:rsidP="00B37723">
                <w:pPr>
                  <w:spacing w:line="360" w:lineRule="auto"/>
                  <w:rPr>
                    <w:rFonts w:cstheme="minorHAnsi"/>
                    <w:sz w:val="24"/>
                    <w:szCs w:val="24"/>
                  </w:rPr>
                </w:pPr>
                <w:r w:rsidRPr="009945B7">
                  <w:rPr>
                    <w:rStyle w:val="Platzhaltertext"/>
                  </w:rPr>
                  <w:t>Klicken oder tippen Sie hier, um Text einzugeben.</w:t>
                </w:r>
              </w:p>
            </w:tc>
          </w:sdtContent>
        </w:sdt>
      </w:tr>
      <w:tr w:rsidR="00607902" w:rsidRPr="00DD7096" w14:paraId="526D0A22" w14:textId="77777777" w:rsidTr="00A439A4">
        <w:tc>
          <w:tcPr>
            <w:tcW w:w="4531" w:type="dxa"/>
          </w:tcPr>
          <w:p w14:paraId="4F22FC43" w14:textId="77777777" w:rsidR="00607902" w:rsidRPr="00DD7096" w:rsidRDefault="00DD7096" w:rsidP="00E13423">
            <w:pPr>
              <w:spacing w:line="360" w:lineRule="auto"/>
              <w:rPr>
                <w:rFonts w:cstheme="minorHAnsi"/>
                <w:sz w:val="24"/>
                <w:szCs w:val="24"/>
              </w:rPr>
            </w:pPr>
            <w:r>
              <w:rPr>
                <w:rFonts w:cstheme="minorHAnsi"/>
                <w:sz w:val="24"/>
                <w:szCs w:val="24"/>
              </w:rPr>
              <w:t>Vorname</w:t>
            </w:r>
          </w:p>
        </w:tc>
        <w:sdt>
          <w:sdtPr>
            <w:rPr>
              <w:rFonts w:cstheme="minorHAnsi"/>
              <w:sz w:val="24"/>
              <w:szCs w:val="24"/>
            </w:rPr>
            <w:id w:val="-1207095788"/>
            <w:placeholder>
              <w:docPart w:val="2C371E85765F4A4F8EBCB808BE12A321"/>
            </w:placeholder>
            <w:showingPlcHdr/>
            <w:text/>
          </w:sdtPr>
          <w:sdtContent>
            <w:tc>
              <w:tcPr>
                <w:tcW w:w="5534" w:type="dxa"/>
                <w:gridSpan w:val="2"/>
              </w:tcPr>
              <w:p w14:paraId="0C346E02" w14:textId="0605CCC9" w:rsidR="00607902" w:rsidRPr="00DD7096" w:rsidRDefault="00F03D11" w:rsidP="00E13423">
                <w:pPr>
                  <w:spacing w:line="360" w:lineRule="auto"/>
                  <w:rPr>
                    <w:rFonts w:cstheme="minorHAnsi"/>
                    <w:sz w:val="24"/>
                    <w:szCs w:val="24"/>
                  </w:rPr>
                </w:pPr>
                <w:r w:rsidRPr="009945B7">
                  <w:rPr>
                    <w:rStyle w:val="Platzhaltertext"/>
                  </w:rPr>
                  <w:t>Klicken oder tippen Sie hier, um Text einzugeben.</w:t>
                </w:r>
              </w:p>
            </w:tc>
          </w:sdtContent>
        </w:sdt>
      </w:tr>
      <w:tr w:rsidR="00607902" w:rsidRPr="00DD7096" w14:paraId="5CCE008D" w14:textId="77777777" w:rsidTr="00A439A4">
        <w:tc>
          <w:tcPr>
            <w:tcW w:w="4531" w:type="dxa"/>
          </w:tcPr>
          <w:p w14:paraId="3C2A982A" w14:textId="77777777" w:rsidR="00607902" w:rsidRPr="00DD7096" w:rsidRDefault="00607902" w:rsidP="00E13423">
            <w:pPr>
              <w:spacing w:line="360" w:lineRule="auto"/>
              <w:rPr>
                <w:rFonts w:cstheme="minorHAnsi"/>
                <w:sz w:val="24"/>
                <w:szCs w:val="24"/>
              </w:rPr>
            </w:pPr>
            <w:r w:rsidRPr="00DD7096">
              <w:rPr>
                <w:rFonts w:cstheme="minorHAnsi"/>
                <w:sz w:val="24"/>
                <w:szCs w:val="24"/>
              </w:rPr>
              <w:t>Anschrift</w:t>
            </w:r>
          </w:p>
        </w:tc>
        <w:sdt>
          <w:sdtPr>
            <w:rPr>
              <w:rFonts w:cstheme="minorHAnsi"/>
              <w:sz w:val="24"/>
              <w:szCs w:val="24"/>
            </w:rPr>
            <w:id w:val="-1699992963"/>
            <w:placeholder>
              <w:docPart w:val="8886E62D296E4060B4F6EFF7A7476634"/>
            </w:placeholder>
            <w:showingPlcHdr/>
            <w:text/>
          </w:sdtPr>
          <w:sdtContent>
            <w:tc>
              <w:tcPr>
                <w:tcW w:w="5534" w:type="dxa"/>
                <w:gridSpan w:val="2"/>
              </w:tcPr>
              <w:p w14:paraId="491C469E" w14:textId="2681785F" w:rsidR="00607902" w:rsidRPr="00DD7096" w:rsidRDefault="00F03D11" w:rsidP="00E13423">
                <w:pPr>
                  <w:spacing w:line="360" w:lineRule="auto"/>
                  <w:rPr>
                    <w:rFonts w:cstheme="minorHAnsi"/>
                    <w:sz w:val="24"/>
                    <w:szCs w:val="24"/>
                  </w:rPr>
                </w:pPr>
                <w:r w:rsidRPr="009945B7">
                  <w:rPr>
                    <w:rStyle w:val="Platzhaltertext"/>
                  </w:rPr>
                  <w:t>Klicken oder tippen Sie hier, um Text einzugeben.</w:t>
                </w:r>
              </w:p>
            </w:tc>
          </w:sdtContent>
        </w:sdt>
      </w:tr>
      <w:tr w:rsidR="00607902" w:rsidRPr="00DD7096" w14:paraId="7D14FC68" w14:textId="77777777" w:rsidTr="00A439A4">
        <w:tc>
          <w:tcPr>
            <w:tcW w:w="4531" w:type="dxa"/>
          </w:tcPr>
          <w:p w14:paraId="65F8034D" w14:textId="77777777" w:rsidR="00607902" w:rsidRPr="00DD7096" w:rsidRDefault="00607902" w:rsidP="00E13423">
            <w:pPr>
              <w:spacing w:line="360" w:lineRule="auto"/>
              <w:rPr>
                <w:rFonts w:cstheme="minorHAnsi"/>
                <w:sz w:val="24"/>
                <w:szCs w:val="24"/>
              </w:rPr>
            </w:pPr>
            <w:r w:rsidRPr="00DD7096">
              <w:rPr>
                <w:rFonts w:cstheme="minorHAnsi"/>
                <w:sz w:val="24"/>
                <w:szCs w:val="24"/>
              </w:rPr>
              <w:t>Telefon mobil</w:t>
            </w:r>
          </w:p>
        </w:tc>
        <w:sdt>
          <w:sdtPr>
            <w:rPr>
              <w:rFonts w:cstheme="minorHAnsi"/>
              <w:sz w:val="24"/>
              <w:szCs w:val="24"/>
            </w:rPr>
            <w:id w:val="-698315282"/>
            <w:placeholder>
              <w:docPart w:val="6DF0AEB96BDD415AB4B0906EDEBC6A56"/>
            </w:placeholder>
            <w:showingPlcHdr/>
            <w:text/>
          </w:sdtPr>
          <w:sdtContent>
            <w:tc>
              <w:tcPr>
                <w:tcW w:w="5534" w:type="dxa"/>
                <w:gridSpan w:val="2"/>
              </w:tcPr>
              <w:p w14:paraId="76A39841" w14:textId="2A0A6550" w:rsidR="00607902" w:rsidRPr="00DD7096" w:rsidRDefault="00F03D11" w:rsidP="00647595">
                <w:pPr>
                  <w:spacing w:line="360" w:lineRule="auto"/>
                  <w:rPr>
                    <w:rFonts w:cstheme="minorHAnsi"/>
                    <w:sz w:val="24"/>
                    <w:szCs w:val="24"/>
                  </w:rPr>
                </w:pPr>
                <w:r w:rsidRPr="009945B7">
                  <w:rPr>
                    <w:rStyle w:val="Platzhaltertext"/>
                  </w:rPr>
                  <w:t>Klicken oder tippen Sie hier, um Text einzugeben.</w:t>
                </w:r>
              </w:p>
            </w:tc>
          </w:sdtContent>
        </w:sdt>
      </w:tr>
      <w:tr w:rsidR="00607902" w:rsidRPr="00DD7096" w14:paraId="20D4D7E5" w14:textId="77777777" w:rsidTr="00A439A4">
        <w:tc>
          <w:tcPr>
            <w:tcW w:w="4531" w:type="dxa"/>
          </w:tcPr>
          <w:p w14:paraId="2924194B" w14:textId="77777777" w:rsidR="00607902" w:rsidRDefault="00607902" w:rsidP="00E13423">
            <w:pPr>
              <w:spacing w:line="360" w:lineRule="auto"/>
              <w:rPr>
                <w:rFonts w:cstheme="minorHAnsi"/>
                <w:sz w:val="24"/>
                <w:szCs w:val="24"/>
              </w:rPr>
            </w:pPr>
            <w:r w:rsidRPr="00DD7096">
              <w:rPr>
                <w:rFonts w:cstheme="minorHAnsi"/>
                <w:sz w:val="24"/>
                <w:szCs w:val="24"/>
              </w:rPr>
              <w:t xml:space="preserve">E-Mail </w:t>
            </w:r>
          </w:p>
          <w:p w14:paraId="68EB214B" w14:textId="77777777" w:rsidR="00076E71" w:rsidRPr="00DD7096" w:rsidRDefault="00076E71" w:rsidP="00E13423">
            <w:pPr>
              <w:spacing w:line="360" w:lineRule="auto"/>
              <w:rPr>
                <w:rFonts w:cstheme="minorHAnsi"/>
                <w:sz w:val="24"/>
                <w:szCs w:val="24"/>
              </w:rPr>
            </w:pPr>
          </w:p>
        </w:tc>
        <w:sdt>
          <w:sdtPr>
            <w:rPr>
              <w:rFonts w:cstheme="minorHAnsi"/>
              <w:sz w:val="24"/>
              <w:szCs w:val="24"/>
            </w:rPr>
            <w:id w:val="2141537879"/>
            <w:placeholder>
              <w:docPart w:val="79C5FFAC74244B0DABA0BE7B9D863426"/>
            </w:placeholder>
            <w:showingPlcHdr/>
            <w:text/>
          </w:sdtPr>
          <w:sdtContent>
            <w:tc>
              <w:tcPr>
                <w:tcW w:w="5534" w:type="dxa"/>
                <w:gridSpan w:val="2"/>
              </w:tcPr>
              <w:p w14:paraId="1F692C4A" w14:textId="6B634DC6" w:rsidR="00607902" w:rsidRPr="00DD7096" w:rsidRDefault="00411409" w:rsidP="00E13423">
                <w:pPr>
                  <w:spacing w:line="360" w:lineRule="auto"/>
                  <w:rPr>
                    <w:rFonts w:cstheme="minorHAnsi"/>
                    <w:sz w:val="24"/>
                    <w:szCs w:val="24"/>
                  </w:rPr>
                </w:pPr>
                <w:r w:rsidRPr="009945B7">
                  <w:rPr>
                    <w:rStyle w:val="Platzhaltertext"/>
                  </w:rPr>
                  <w:t>Klicken oder tippen Sie hier, um Text einzugeben.</w:t>
                </w:r>
              </w:p>
            </w:tc>
          </w:sdtContent>
        </w:sdt>
      </w:tr>
      <w:tr w:rsidR="0048671E" w:rsidRPr="00DD7096" w14:paraId="626C924F" w14:textId="77777777" w:rsidTr="00A439A4">
        <w:tc>
          <w:tcPr>
            <w:tcW w:w="4531" w:type="dxa"/>
          </w:tcPr>
          <w:p w14:paraId="5F912474" w14:textId="77777777" w:rsidR="0048671E" w:rsidRDefault="0048671E" w:rsidP="00E13423">
            <w:pPr>
              <w:spacing w:line="360" w:lineRule="auto"/>
              <w:rPr>
                <w:rFonts w:cstheme="minorHAnsi"/>
                <w:sz w:val="24"/>
                <w:szCs w:val="24"/>
              </w:rPr>
            </w:pPr>
            <w:r>
              <w:rPr>
                <w:rFonts w:cstheme="minorHAnsi"/>
                <w:sz w:val="24"/>
                <w:szCs w:val="24"/>
              </w:rPr>
              <w:t>WhatsApp</w:t>
            </w:r>
          </w:p>
          <w:p w14:paraId="7ADAEE3D" w14:textId="7587388B" w:rsidR="00AD03C9" w:rsidRPr="00DD7096" w:rsidRDefault="00AD03C9" w:rsidP="00E13423">
            <w:pPr>
              <w:spacing w:line="360" w:lineRule="auto"/>
              <w:rPr>
                <w:rFonts w:cstheme="minorHAnsi"/>
                <w:sz w:val="24"/>
                <w:szCs w:val="24"/>
              </w:rPr>
            </w:pPr>
          </w:p>
        </w:tc>
        <w:tc>
          <w:tcPr>
            <w:tcW w:w="5534" w:type="dxa"/>
            <w:gridSpan w:val="2"/>
          </w:tcPr>
          <w:p w14:paraId="3BF28888" w14:textId="7F2EBE46" w:rsidR="0048671E" w:rsidRDefault="00000000" w:rsidP="0078209D">
            <w:pPr>
              <w:tabs>
                <w:tab w:val="left" w:pos="1125"/>
              </w:tabs>
              <w:spacing w:line="360" w:lineRule="auto"/>
              <w:rPr>
                <w:rFonts w:cstheme="minorHAnsi"/>
                <w:sz w:val="24"/>
                <w:szCs w:val="24"/>
              </w:rPr>
            </w:pPr>
            <w:sdt>
              <w:sdtPr>
                <w:rPr>
                  <w:rFonts w:cstheme="minorHAnsi"/>
                  <w:sz w:val="24"/>
                  <w:szCs w:val="24"/>
                </w:rPr>
                <w:id w:val="1342502432"/>
                <w14:checkbox>
                  <w14:checked w14:val="0"/>
                  <w14:checkedState w14:val="2612" w14:font="MS Gothic"/>
                  <w14:uncheckedState w14:val="2610" w14:font="MS Gothic"/>
                </w14:checkbox>
              </w:sdtPr>
              <w:sdtContent>
                <w:r w:rsidR="0078209D">
                  <w:rPr>
                    <w:rFonts w:ascii="MS Gothic" w:eastAsia="MS Gothic" w:hAnsi="MS Gothic" w:cstheme="minorHAnsi" w:hint="eastAsia"/>
                    <w:sz w:val="24"/>
                    <w:szCs w:val="24"/>
                  </w:rPr>
                  <w:t>☐</w:t>
                </w:r>
              </w:sdtContent>
            </w:sdt>
            <w:r w:rsidR="0078209D">
              <w:rPr>
                <w:rFonts w:cstheme="minorHAnsi"/>
                <w:sz w:val="24"/>
                <w:szCs w:val="24"/>
              </w:rPr>
              <w:t xml:space="preserve"> ja                              </w:t>
            </w:r>
            <w:sdt>
              <w:sdtPr>
                <w:rPr>
                  <w:rFonts w:cstheme="minorHAnsi"/>
                  <w:sz w:val="24"/>
                  <w:szCs w:val="24"/>
                </w:rPr>
                <w:id w:val="-1721739406"/>
                <w14:checkbox>
                  <w14:checked w14:val="0"/>
                  <w14:checkedState w14:val="2612" w14:font="MS Gothic"/>
                  <w14:uncheckedState w14:val="2610" w14:font="MS Gothic"/>
                </w14:checkbox>
              </w:sdtPr>
              <w:sdtContent>
                <w:r w:rsidR="0078209D">
                  <w:rPr>
                    <w:rFonts w:ascii="MS Gothic" w:eastAsia="MS Gothic" w:hAnsi="MS Gothic" w:cstheme="minorHAnsi" w:hint="eastAsia"/>
                    <w:sz w:val="24"/>
                    <w:szCs w:val="24"/>
                  </w:rPr>
                  <w:t>☐</w:t>
                </w:r>
              </w:sdtContent>
            </w:sdt>
            <w:r w:rsidR="0078209D">
              <w:rPr>
                <w:rFonts w:cstheme="minorHAnsi"/>
                <w:sz w:val="24"/>
                <w:szCs w:val="24"/>
              </w:rPr>
              <w:t xml:space="preserve"> nein</w:t>
            </w:r>
          </w:p>
        </w:tc>
      </w:tr>
      <w:tr w:rsidR="00607902" w:rsidRPr="00DD7096" w14:paraId="32B73BF2" w14:textId="77777777" w:rsidTr="00A439A4">
        <w:trPr>
          <w:trHeight w:val="1665"/>
        </w:trPr>
        <w:tc>
          <w:tcPr>
            <w:tcW w:w="4531" w:type="dxa"/>
          </w:tcPr>
          <w:p w14:paraId="71D3D483" w14:textId="77777777" w:rsidR="00607902" w:rsidRDefault="00607902" w:rsidP="00E13423">
            <w:pPr>
              <w:spacing w:line="360" w:lineRule="auto"/>
              <w:rPr>
                <w:rFonts w:cstheme="minorHAnsi"/>
                <w:sz w:val="24"/>
                <w:szCs w:val="24"/>
              </w:rPr>
            </w:pPr>
            <w:r w:rsidRPr="00DD7096">
              <w:rPr>
                <w:rFonts w:cstheme="minorHAnsi"/>
                <w:sz w:val="24"/>
                <w:szCs w:val="24"/>
              </w:rPr>
              <w:t>Zeitliche Flexibilität</w:t>
            </w:r>
          </w:p>
          <w:p w14:paraId="668CA557" w14:textId="77777777" w:rsidR="00076E71" w:rsidRDefault="00076E71" w:rsidP="00E13423">
            <w:pPr>
              <w:spacing w:line="360" w:lineRule="auto"/>
              <w:rPr>
                <w:rFonts w:cstheme="minorHAnsi"/>
                <w:sz w:val="24"/>
                <w:szCs w:val="24"/>
              </w:rPr>
            </w:pPr>
          </w:p>
          <w:p w14:paraId="3CAFEF45" w14:textId="77777777" w:rsidR="00076E71" w:rsidRDefault="00076E71" w:rsidP="00E13423">
            <w:pPr>
              <w:spacing w:line="360" w:lineRule="auto"/>
              <w:rPr>
                <w:rFonts w:cstheme="minorHAnsi"/>
                <w:sz w:val="24"/>
                <w:szCs w:val="24"/>
              </w:rPr>
            </w:pPr>
          </w:p>
          <w:p w14:paraId="72439A6A" w14:textId="77777777" w:rsidR="00076E71" w:rsidRPr="00DD7096" w:rsidRDefault="00076E71" w:rsidP="00E13423">
            <w:pPr>
              <w:spacing w:line="360" w:lineRule="auto"/>
              <w:rPr>
                <w:rFonts w:cstheme="minorHAnsi"/>
                <w:sz w:val="24"/>
                <w:szCs w:val="24"/>
              </w:rPr>
            </w:pPr>
          </w:p>
        </w:tc>
        <w:tc>
          <w:tcPr>
            <w:tcW w:w="5534" w:type="dxa"/>
            <w:gridSpan w:val="2"/>
          </w:tcPr>
          <w:p w14:paraId="2687CBDF" w14:textId="2A007EBF" w:rsidR="000924CE" w:rsidRDefault="00000000" w:rsidP="00E13423">
            <w:pPr>
              <w:spacing w:line="360" w:lineRule="auto"/>
              <w:rPr>
                <w:rFonts w:cstheme="minorHAnsi"/>
                <w:sz w:val="24"/>
                <w:szCs w:val="24"/>
              </w:rPr>
            </w:pPr>
            <w:sdt>
              <w:sdtPr>
                <w:rPr>
                  <w:rFonts w:cstheme="minorHAnsi"/>
                  <w:sz w:val="24"/>
                  <w:szCs w:val="24"/>
                </w:rPr>
                <w:id w:val="-2057922382"/>
                <w14:checkbox>
                  <w14:checked w14:val="0"/>
                  <w14:checkedState w14:val="2612" w14:font="MS Gothic"/>
                  <w14:uncheckedState w14:val="2610" w14:font="MS Gothic"/>
                </w14:checkbox>
              </w:sdtPr>
              <w:sdtContent>
                <w:r w:rsidR="00C0227C">
                  <w:rPr>
                    <w:rFonts w:ascii="MS Gothic" w:eastAsia="MS Gothic" w:hAnsi="MS Gothic" w:cstheme="minorHAnsi" w:hint="eastAsia"/>
                    <w:sz w:val="24"/>
                    <w:szCs w:val="24"/>
                  </w:rPr>
                  <w:t>☐</w:t>
                </w:r>
              </w:sdtContent>
            </w:sdt>
            <w:r w:rsidR="00C0227C">
              <w:rPr>
                <w:rFonts w:cstheme="minorHAnsi"/>
                <w:sz w:val="24"/>
                <w:szCs w:val="24"/>
              </w:rPr>
              <w:t xml:space="preserve"> </w:t>
            </w:r>
            <w:r w:rsidR="000924CE">
              <w:rPr>
                <w:rFonts w:cstheme="minorHAnsi"/>
                <w:sz w:val="24"/>
                <w:szCs w:val="24"/>
              </w:rPr>
              <w:t>k</w:t>
            </w:r>
            <w:r w:rsidR="00607902" w:rsidRPr="00DD7096">
              <w:rPr>
                <w:rFonts w:cstheme="minorHAnsi"/>
                <w:sz w:val="24"/>
                <w:szCs w:val="24"/>
              </w:rPr>
              <w:t>urzfristig</w:t>
            </w:r>
          </w:p>
          <w:p w14:paraId="42A4EB20" w14:textId="2D442255" w:rsidR="00607902" w:rsidRPr="00DD7096" w:rsidRDefault="00000000" w:rsidP="00E13423">
            <w:pPr>
              <w:spacing w:line="360" w:lineRule="auto"/>
              <w:rPr>
                <w:rFonts w:cstheme="minorHAnsi"/>
                <w:sz w:val="24"/>
                <w:szCs w:val="24"/>
              </w:rPr>
            </w:pPr>
            <w:sdt>
              <w:sdtPr>
                <w:rPr>
                  <w:rFonts w:cstheme="minorHAnsi"/>
                  <w:sz w:val="24"/>
                  <w:szCs w:val="24"/>
                </w:rPr>
                <w:id w:val="969787754"/>
                <w14:checkbox>
                  <w14:checked w14:val="0"/>
                  <w14:checkedState w14:val="2612" w14:font="MS Gothic"/>
                  <w14:uncheckedState w14:val="2610" w14:font="MS Gothic"/>
                </w14:checkbox>
              </w:sdtPr>
              <w:sdtContent>
                <w:r w:rsidR="00C0227C">
                  <w:rPr>
                    <w:rFonts w:ascii="MS Gothic" w:eastAsia="MS Gothic" w:hAnsi="MS Gothic" w:cstheme="minorHAnsi" w:hint="eastAsia"/>
                    <w:sz w:val="24"/>
                    <w:szCs w:val="24"/>
                  </w:rPr>
                  <w:t>☐</w:t>
                </w:r>
              </w:sdtContent>
            </w:sdt>
            <w:r w:rsidR="00C0227C">
              <w:rPr>
                <w:rFonts w:cstheme="minorHAnsi"/>
                <w:sz w:val="24"/>
                <w:szCs w:val="24"/>
              </w:rPr>
              <w:t xml:space="preserve"> </w:t>
            </w:r>
            <w:r w:rsidR="00607902" w:rsidRPr="00DD7096">
              <w:rPr>
                <w:rFonts w:cstheme="minorHAnsi"/>
                <w:sz w:val="24"/>
                <w:szCs w:val="24"/>
              </w:rPr>
              <w:t>langfristig Einsätze planbar</w:t>
            </w:r>
          </w:p>
          <w:p w14:paraId="781E051E" w14:textId="6E7D6EE8" w:rsidR="00607902" w:rsidRPr="00DD7096" w:rsidRDefault="00000000" w:rsidP="00E13423">
            <w:pPr>
              <w:spacing w:line="360" w:lineRule="auto"/>
              <w:rPr>
                <w:rFonts w:cstheme="minorHAnsi"/>
                <w:sz w:val="24"/>
                <w:szCs w:val="24"/>
              </w:rPr>
            </w:pPr>
            <w:sdt>
              <w:sdtPr>
                <w:rPr>
                  <w:rFonts w:cstheme="minorHAnsi"/>
                  <w:sz w:val="24"/>
                  <w:szCs w:val="24"/>
                </w:rPr>
                <w:id w:val="-867677850"/>
                <w14:checkbox>
                  <w14:checked w14:val="0"/>
                  <w14:checkedState w14:val="2612" w14:font="MS Gothic"/>
                  <w14:uncheckedState w14:val="2610" w14:font="MS Gothic"/>
                </w14:checkbox>
              </w:sdtPr>
              <w:sdtContent>
                <w:r w:rsidR="00BF1AF0">
                  <w:rPr>
                    <w:rFonts w:ascii="MS Gothic" w:eastAsia="MS Gothic" w:hAnsi="MS Gothic" w:cstheme="minorHAnsi" w:hint="eastAsia"/>
                    <w:sz w:val="24"/>
                    <w:szCs w:val="24"/>
                  </w:rPr>
                  <w:t>☐</w:t>
                </w:r>
              </w:sdtContent>
            </w:sdt>
            <w:r w:rsidR="00BC7B0C">
              <w:rPr>
                <w:rFonts w:cstheme="minorHAnsi"/>
                <w:sz w:val="24"/>
                <w:szCs w:val="24"/>
              </w:rPr>
              <w:t xml:space="preserve"> </w:t>
            </w:r>
            <w:r w:rsidR="000924CE">
              <w:rPr>
                <w:rFonts w:cstheme="minorHAnsi"/>
                <w:sz w:val="24"/>
                <w:szCs w:val="24"/>
              </w:rPr>
              <w:t xml:space="preserve">nur am </w:t>
            </w:r>
            <w:r w:rsidR="00607902" w:rsidRPr="00DD7096">
              <w:rPr>
                <w:rFonts w:cstheme="minorHAnsi"/>
                <w:sz w:val="24"/>
                <w:szCs w:val="24"/>
              </w:rPr>
              <w:t>Wochenende</w:t>
            </w:r>
            <w:r w:rsidR="004D0D9E" w:rsidRPr="00DD7096">
              <w:rPr>
                <w:rFonts w:cstheme="minorHAnsi"/>
                <w:sz w:val="24"/>
                <w:szCs w:val="24"/>
              </w:rPr>
              <w:t xml:space="preserve"> </w:t>
            </w:r>
          </w:p>
        </w:tc>
      </w:tr>
      <w:tr w:rsidR="00750D3A" w:rsidRPr="00DD7096" w14:paraId="7A7BB6BF" w14:textId="77777777" w:rsidTr="00A439A4">
        <w:tc>
          <w:tcPr>
            <w:tcW w:w="4531" w:type="dxa"/>
          </w:tcPr>
          <w:p w14:paraId="3C546E53" w14:textId="77777777" w:rsidR="00750D3A" w:rsidRDefault="00750D3A" w:rsidP="00E82A7E">
            <w:pPr>
              <w:rPr>
                <w:rFonts w:cstheme="minorHAnsi"/>
                <w:sz w:val="24"/>
                <w:szCs w:val="24"/>
              </w:rPr>
            </w:pPr>
            <w:r w:rsidRPr="00DD7096">
              <w:rPr>
                <w:rFonts w:cstheme="minorHAnsi"/>
                <w:sz w:val="24"/>
                <w:szCs w:val="24"/>
              </w:rPr>
              <w:t xml:space="preserve">Fahreinsätze </w:t>
            </w:r>
            <w:r>
              <w:rPr>
                <w:rFonts w:cstheme="minorHAnsi"/>
                <w:sz w:val="24"/>
                <w:szCs w:val="24"/>
              </w:rPr>
              <w:t xml:space="preserve">zum Transport hilfebedürftiger Vögel </w:t>
            </w:r>
            <w:r w:rsidRPr="00DD7096">
              <w:rPr>
                <w:rFonts w:cstheme="minorHAnsi"/>
                <w:sz w:val="24"/>
                <w:szCs w:val="24"/>
              </w:rPr>
              <w:t>mit eigenem PKW möglich?</w:t>
            </w:r>
          </w:p>
          <w:p w14:paraId="04489ADF" w14:textId="77777777" w:rsidR="00F0331F" w:rsidRDefault="00F0331F" w:rsidP="00E82A7E">
            <w:pPr>
              <w:rPr>
                <w:rFonts w:cstheme="minorHAnsi"/>
                <w:sz w:val="24"/>
                <w:szCs w:val="24"/>
              </w:rPr>
            </w:pPr>
          </w:p>
        </w:tc>
        <w:tc>
          <w:tcPr>
            <w:tcW w:w="2767" w:type="dxa"/>
          </w:tcPr>
          <w:p w14:paraId="10DCAD93" w14:textId="09FFE83E" w:rsidR="00750D3A" w:rsidRPr="00DD7096" w:rsidRDefault="00750D3A" w:rsidP="00E82A7E">
            <w:pPr>
              <w:rPr>
                <w:rFonts w:cstheme="minorHAnsi"/>
                <w:sz w:val="24"/>
                <w:szCs w:val="24"/>
              </w:rPr>
            </w:pPr>
            <w:sdt>
              <w:sdtPr>
                <w:rPr>
                  <w:rFonts w:cstheme="minorHAnsi"/>
                  <w:sz w:val="24"/>
                  <w:szCs w:val="24"/>
                </w:rPr>
                <w:id w:val="-320581066"/>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ja</w:t>
            </w:r>
          </w:p>
        </w:tc>
        <w:tc>
          <w:tcPr>
            <w:tcW w:w="2767" w:type="dxa"/>
          </w:tcPr>
          <w:p w14:paraId="626291AE" w14:textId="494096E1" w:rsidR="00750D3A" w:rsidRPr="00DD7096" w:rsidRDefault="00750D3A" w:rsidP="00E82A7E">
            <w:pPr>
              <w:rPr>
                <w:rFonts w:cstheme="minorHAnsi"/>
                <w:sz w:val="24"/>
                <w:szCs w:val="24"/>
              </w:rPr>
            </w:pPr>
            <w:sdt>
              <w:sdtPr>
                <w:rPr>
                  <w:rFonts w:cstheme="minorHAnsi"/>
                  <w:sz w:val="24"/>
                  <w:szCs w:val="24"/>
                </w:rPr>
                <w:id w:val="1728876058"/>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nein</w:t>
            </w:r>
          </w:p>
        </w:tc>
      </w:tr>
      <w:tr w:rsidR="00E51BB4" w:rsidRPr="00DD7096" w14:paraId="7C1CFB92" w14:textId="77777777" w:rsidTr="00A439A4">
        <w:tc>
          <w:tcPr>
            <w:tcW w:w="4531" w:type="dxa"/>
          </w:tcPr>
          <w:p w14:paraId="6610A402" w14:textId="1EE3A311" w:rsidR="00E51BB4" w:rsidRDefault="00E51BB4" w:rsidP="00B00B2B">
            <w:pPr>
              <w:pStyle w:val="Listenabsatz"/>
              <w:numPr>
                <w:ilvl w:val="0"/>
                <w:numId w:val="7"/>
              </w:numPr>
              <w:rPr>
                <w:rFonts w:cstheme="minorHAnsi"/>
                <w:sz w:val="24"/>
                <w:szCs w:val="24"/>
              </w:rPr>
            </w:pPr>
            <w:r>
              <w:rPr>
                <w:rFonts w:cstheme="minorHAnsi"/>
                <w:sz w:val="24"/>
                <w:szCs w:val="24"/>
              </w:rPr>
              <w:t>sporadische Fahrten auf Abruf</w:t>
            </w:r>
          </w:p>
          <w:p w14:paraId="41995E35" w14:textId="04B4DE0C" w:rsidR="00E51BB4" w:rsidRPr="00F0331F" w:rsidRDefault="00DE448C" w:rsidP="00B00B2B">
            <w:pPr>
              <w:pStyle w:val="Listenabsatz"/>
              <w:numPr>
                <w:ilvl w:val="0"/>
                <w:numId w:val="7"/>
              </w:numPr>
              <w:rPr>
                <w:rFonts w:cstheme="minorHAnsi"/>
                <w:sz w:val="24"/>
                <w:szCs w:val="24"/>
              </w:rPr>
            </w:pPr>
            <w:r>
              <w:rPr>
                <w:rFonts w:cstheme="minorHAnsi"/>
                <w:sz w:val="24"/>
                <w:szCs w:val="24"/>
              </w:rPr>
              <w:t>r</w:t>
            </w:r>
            <w:r w:rsidR="00E51BB4">
              <w:rPr>
                <w:rFonts w:cstheme="minorHAnsi"/>
                <w:sz w:val="24"/>
                <w:szCs w:val="24"/>
              </w:rPr>
              <w:t xml:space="preserve">egelmäßige, verbindliche Fahrten (1-2 x/Woche) zwischen Zehlendorf und Marzahn </w:t>
            </w:r>
            <w:r w:rsidR="00E51BB4" w:rsidRPr="00397FB6">
              <w:rPr>
                <w:rFonts w:cstheme="minorHAnsi"/>
                <w:sz w:val="20"/>
                <w:szCs w:val="20"/>
              </w:rPr>
              <w:t>(geringfügige Entschädigung für Spritkosten mögl.)</w:t>
            </w:r>
          </w:p>
          <w:p w14:paraId="52EF4992" w14:textId="77777777" w:rsidR="00F0331F" w:rsidRPr="00E82A7E" w:rsidRDefault="00F0331F" w:rsidP="00F0331F">
            <w:pPr>
              <w:pStyle w:val="Listenabsatz"/>
              <w:rPr>
                <w:rFonts w:cstheme="minorHAnsi"/>
                <w:sz w:val="24"/>
                <w:szCs w:val="24"/>
              </w:rPr>
            </w:pPr>
          </w:p>
          <w:p w14:paraId="74E75A81" w14:textId="5DEF0923" w:rsidR="00E82A7E" w:rsidRPr="00B00B2B" w:rsidRDefault="00E82A7E" w:rsidP="00E82A7E">
            <w:pPr>
              <w:pStyle w:val="Listenabsatz"/>
              <w:rPr>
                <w:rFonts w:cstheme="minorHAnsi"/>
                <w:sz w:val="24"/>
                <w:szCs w:val="24"/>
              </w:rPr>
            </w:pPr>
          </w:p>
        </w:tc>
        <w:tc>
          <w:tcPr>
            <w:tcW w:w="2767" w:type="dxa"/>
          </w:tcPr>
          <w:p w14:paraId="4A355E46" w14:textId="3481260F" w:rsidR="00E51BB4" w:rsidRDefault="00E51BB4" w:rsidP="00E13423">
            <w:pPr>
              <w:spacing w:line="360" w:lineRule="auto"/>
              <w:rPr>
                <w:rFonts w:cstheme="minorHAnsi"/>
                <w:sz w:val="24"/>
                <w:szCs w:val="24"/>
              </w:rPr>
            </w:pPr>
            <w:sdt>
              <w:sdtPr>
                <w:rPr>
                  <w:rFonts w:cstheme="minorHAnsi"/>
                  <w:sz w:val="24"/>
                  <w:szCs w:val="24"/>
                </w:rPr>
                <w:id w:val="1633369999"/>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ja        </w:t>
            </w:r>
          </w:p>
          <w:p w14:paraId="77675068" w14:textId="4DF7E0A4" w:rsidR="00E51BB4" w:rsidRDefault="00E51BB4" w:rsidP="00E13423">
            <w:pPr>
              <w:spacing w:line="360" w:lineRule="auto"/>
              <w:rPr>
                <w:rFonts w:cstheme="minorHAnsi"/>
                <w:sz w:val="24"/>
                <w:szCs w:val="24"/>
              </w:rPr>
            </w:pPr>
            <w:sdt>
              <w:sdtPr>
                <w:rPr>
                  <w:rFonts w:cstheme="minorHAnsi"/>
                  <w:sz w:val="24"/>
                  <w:szCs w:val="24"/>
                </w:rPr>
                <w:id w:val="-119771277"/>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ja                     </w:t>
            </w:r>
          </w:p>
        </w:tc>
        <w:tc>
          <w:tcPr>
            <w:tcW w:w="2767" w:type="dxa"/>
          </w:tcPr>
          <w:p w14:paraId="18E73D42" w14:textId="77777777" w:rsidR="00E51BB4" w:rsidRDefault="00E51BB4" w:rsidP="00E13423">
            <w:pPr>
              <w:spacing w:line="360" w:lineRule="auto"/>
              <w:rPr>
                <w:rFonts w:cstheme="minorHAnsi"/>
                <w:sz w:val="24"/>
                <w:szCs w:val="24"/>
              </w:rPr>
            </w:pPr>
            <w:sdt>
              <w:sdtPr>
                <w:rPr>
                  <w:rFonts w:cstheme="minorHAnsi"/>
                  <w:sz w:val="24"/>
                  <w:szCs w:val="24"/>
                </w:rPr>
                <w:id w:val="-1620367255"/>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w:t>
            </w:r>
            <w:r>
              <w:rPr>
                <w:rFonts w:cstheme="minorHAnsi"/>
                <w:sz w:val="24"/>
                <w:szCs w:val="24"/>
              </w:rPr>
              <w:t>nein</w:t>
            </w:r>
          </w:p>
          <w:p w14:paraId="6A87F05C" w14:textId="5A3B8F22" w:rsidR="00E51BB4" w:rsidRDefault="00E51BB4" w:rsidP="00E13423">
            <w:pPr>
              <w:spacing w:line="360" w:lineRule="auto"/>
              <w:rPr>
                <w:rFonts w:cstheme="minorHAnsi"/>
                <w:sz w:val="24"/>
                <w:szCs w:val="24"/>
              </w:rPr>
            </w:pPr>
            <w:sdt>
              <w:sdtPr>
                <w:rPr>
                  <w:rFonts w:cstheme="minorHAnsi"/>
                  <w:sz w:val="24"/>
                  <w:szCs w:val="24"/>
                </w:rPr>
                <w:id w:val="-196465875"/>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nein</w:t>
            </w:r>
          </w:p>
        </w:tc>
      </w:tr>
      <w:tr w:rsidR="00E51BB4" w:rsidRPr="00DD7096" w14:paraId="4ED74375" w14:textId="77777777" w:rsidTr="00A439A4">
        <w:tc>
          <w:tcPr>
            <w:tcW w:w="4531" w:type="dxa"/>
          </w:tcPr>
          <w:p w14:paraId="771EA4DC" w14:textId="77777777" w:rsidR="00E51BB4" w:rsidRPr="00DD7096" w:rsidRDefault="00E51BB4" w:rsidP="00E13423">
            <w:pPr>
              <w:spacing w:line="360" w:lineRule="auto"/>
              <w:rPr>
                <w:rFonts w:cstheme="minorHAnsi"/>
                <w:sz w:val="24"/>
                <w:szCs w:val="24"/>
              </w:rPr>
            </w:pPr>
            <w:r>
              <w:rPr>
                <w:rFonts w:cstheme="minorHAnsi"/>
                <w:sz w:val="24"/>
                <w:szCs w:val="24"/>
              </w:rPr>
              <w:t>Fahrpraxis</w:t>
            </w:r>
          </w:p>
        </w:tc>
        <w:tc>
          <w:tcPr>
            <w:tcW w:w="2767" w:type="dxa"/>
          </w:tcPr>
          <w:p w14:paraId="60AFF46C" w14:textId="35E774BE" w:rsidR="00E51BB4" w:rsidRPr="00DD7096" w:rsidRDefault="00E51BB4" w:rsidP="00E13423">
            <w:pPr>
              <w:spacing w:line="360" w:lineRule="auto"/>
              <w:rPr>
                <w:rFonts w:cstheme="minorHAnsi"/>
                <w:sz w:val="24"/>
                <w:szCs w:val="24"/>
              </w:rPr>
            </w:pPr>
            <w:sdt>
              <w:sdtPr>
                <w:rPr>
                  <w:rFonts w:cstheme="minorHAnsi"/>
                  <w:sz w:val="24"/>
                  <w:szCs w:val="24"/>
                </w:rPr>
                <w:id w:val="-159235258"/>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ja                              </w:t>
            </w:r>
          </w:p>
        </w:tc>
        <w:tc>
          <w:tcPr>
            <w:tcW w:w="2767" w:type="dxa"/>
          </w:tcPr>
          <w:p w14:paraId="6DA78647" w14:textId="6410FAE9" w:rsidR="00E51BB4" w:rsidRPr="00DD7096" w:rsidRDefault="00E51BB4" w:rsidP="00E13423">
            <w:pPr>
              <w:spacing w:line="360" w:lineRule="auto"/>
              <w:rPr>
                <w:rFonts w:cstheme="minorHAnsi"/>
                <w:sz w:val="24"/>
                <w:szCs w:val="24"/>
              </w:rPr>
            </w:pPr>
            <w:sdt>
              <w:sdtPr>
                <w:rPr>
                  <w:rFonts w:cstheme="minorHAnsi"/>
                  <w:sz w:val="24"/>
                  <w:szCs w:val="24"/>
                </w:rPr>
                <w:id w:val="615802160"/>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nein</w:t>
            </w:r>
          </w:p>
        </w:tc>
      </w:tr>
      <w:tr w:rsidR="00E51BB4" w:rsidRPr="00DD7096" w14:paraId="339B4D66" w14:textId="77777777" w:rsidTr="00A439A4">
        <w:tc>
          <w:tcPr>
            <w:tcW w:w="4531" w:type="dxa"/>
          </w:tcPr>
          <w:p w14:paraId="3343CE79" w14:textId="77777777" w:rsidR="00E51BB4" w:rsidRDefault="00E51BB4" w:rsidP="00E13423">
            <w:pPr>
              <w:spacing w:line="360" w:lineRule="auto"/>
              <w:rPr>
                <w:rFonts w:cstheme="minorHAnsi"/>
                <w:sz w:val="24"/>
                <w:szCs w:val="24"/>
              </w:rPr>
            </w:pPr>
            <w:r w:rsidRPr="00DD7096">
              <w:rPr>
                <w:rFonts w:cstheme="minorHAnsi"/>
                <w:sz w:val="24"/>
                <w:szCs w:val="24"/>
              </w:rPr>
              <w:t>Radius der Einsatzmöglichkeit</w:t>
            </w:r>
          </w:p>
          <w:p w14:paraId="348144C5" w14:textId="77777777" w:rsidR="00E51BB4" w:rsidRDefault="00E51BB4" w:rsidP="00E13423">
            <w:pPr>
              <w:spacing w:line="360" w:lineRule="auto"/>
              <w:rPr>
                <w:rFonts w:cstheme="minorHAnsi"/>
                <w:sz w:val="24"/>
                <w:szCs w:val="24"/>
              </w:rPr>
            </w:pPr>
          </w:p>
          <w:p w14:paraId="44E4F380" w14:textId="77777777" w:rsidR="00462EF1" w:rsidRPr="00DD7096" w:rsidRDefault="00462EF1" w:rsidP="00E13423">
            <w:pPr>
              <w:spacing w:line="360" w:lineRule="auto"/>
              <w:rPr>
                <w:rFonts w:cstheme="minorHAnsi"/>
                <w:sz w:val="24"/>
                <w:szCs w:val="24"/>
              </w:rPr>
            </w:pPr>
          </w:p>
        </w:tc>
        <w:tc>
          <w:tcPr>
            <w:tcW w:w="2767" w:type="dxa"/>
          </w:tcPr>
          <w:p w14:paraId="29542367" w14:textId="1C7A13E8" w:rsidR="00E51BB4" w:rsidRDefault="00E51BB4" w:rsidP="00E13423">
            <w:pPr>
              <w:spacing w:line="360" w:lineRule="auto"/>
              <w:rPr>
                <w:rFonts w:cstheme="minorHAnsi"/>
                <w:sz w:val="24"/>
                <w:szCs w:val="24"/>
              </w:rPr>
            </w:pPr>
            <w:sdt>
              <w:sdtPr>
                <w:rPr>
                  <w:rFonts w:cstheme="minorHAnsi"/>
                  <w:sz w:val="24"/>
                  <w:szCs w:val="24"/>
                </w:rPr>
                <w:id w:val="-838541859"/>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w:t>
            </w:r>
            <w:r w:rsidRPr="00DD7096">
              <w:rPr>
                <w:rFonts w:cstheme="minorHAnsi"/>
                <w:sz w:val="24"/>
                <w:szCs w:val="24"/>
              </w:rPr>
              <w:t xml:space="preserve">Berlin </w:t>
            </w:r>
            <w:r>
              <w:rPr>
                <w:rFonts w:cstheme="minorHAnsi"/>
                <w:sz w:val="24"/>
                <w:szCs w:val="24"/>
              </w:rPr>
              <w:t xml:space="preserve">                     </w:t>
            </w:r>
          </w:p>
        </w:tc>
        <w:tc>
          <w:tcPr>
            <w:tcW w:w="2767" w:type="dxa"/>
          </w:tcPr>
          <w:p w14:paraId="21A0DF18" w14:textId="06F6136E" w:rsidR="00E51BB4" w:rsidRPr="00DD7096" w:rsidRDefault="00E51BB4" w:rsidP="00E13423">
            <w:pPr>
              <w:spacing w:line="360" w:lineRule="auto"/>
              <w:rPr>
                <w:rFonts w:cstheme="minorHAnsi"/>
                <w:sz w:val="24"/>
                <w:szCs w:val="24"/>
              </w:rPr>
            </w:pPr>
            <w:sdt>
              <w:sdtPr>
                <w:rPr>
                  <w:rFonts w:cstheme="minorHAnsi"/>
                  <w:sz w:val="24"/>
                  <w:szCs w:val="24"/>
                </w:rPr>
                <w:id w:val="-1724825297"/>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w:t>
            </w:r>
            <w:r w:rsidRPr="00DD7096">
              <w:rPr>
                <w:rFonts w:cstheme="minorHAnsi"/>
                <w:sz w:val="24"/>
                <w:szCs w:val="24"/>
              </w:rPr>
              <w:t>Umland</w:t>
            </w:r>
            <w:r>
              <w:rPr>
                <w:rFonts w:cstheme="minorHAnsi"/>
                <w:sz w:val="24"/>
                <w:szCs w:val="24"/>
              </w:rPr>
              <w:t xml:space="preserve"> bis 100 km</w:t>
            </w:r>
          </w:p>
        </w:tc>
      </w:tr>
      <w:tr w:rsidR="00C61895" w:rsidRPr="00DD7096" w14:paraId="625BE505" w14:textId="77777777" w:rsidTr="00A439A4">
        <w:tc>
          <w:tcPr>
            <w:tcW w:w="10065" w:type="dxa"/>
            <w:gridSpan w:val="3"/>
          </w:tcPr>
          <w:p w14:paraId="2CA870BE" w14:textId="7AEB76F8" w:rsidR="00C61895" w:rsidRDefault="00C61895" w:rsidP="001C31B3">
            <w:pPr>
              <w:rPr>
                <w:rFonts w:cstheme="minorHAnsi"/>
                <w:sz w:val="24"/>
                <w:szCs w:val="24"/>
                <w:u w:val="single"/>
              </w:rPr>
            </w:pPr>
            <w:r w:rsidRPr="00F86F89">
              <w:rPr>
                <w:rFonts w:cstheme="minorHAnsi"/>
                <w:sz w:val="24"/>
                <w:szCs w:val="24"/>
                <w:u w:val="single"/>
              </w:rPr>
              <w:t xml:space="preserve">Ich </w:t>
            </w:r>
            <w:r>
              <w:rPr>
                <w:rFonts w:cstheme="minorHAnsi"/>
                <w:sz w:val="24"/>
                <w:szCs w:val="24"/>
                <w:u w:val="single"/>
              </w:rPr>
              <w:t>möchte mich in folgenden Bereichen engagieren</w:t>
            </w:r>
            <w:r w:rsidR="00A02DAD">
              <w:rPr>
                <w:rFonts w:cstheme="minorHAnsi"/>
                <w:sz w:val="24"/>
                <w:szCs w:val="24"/>
                <w:u w:val="single"/>
              </w:rPr>
              <w:t>:</w:t>
            </w:r>
            <w:r w:rsidR="001B670F">
              <w:rPr>
                <w:rFonts w:cstheme="minorHAnsi"/>
                <w:sz w:val="24"/>
                <w:szCs w:val="24"/>
                <w:u w:val="single"/>
              </w:rPr>
              <w:t xml:space="preserve"> </w:t>
            </w:r>
          </w:p>
          <w:p w14:paraId="451C1B9B" w14:textId="74B8982E" w:rsidR="00464373" w:rsidRPr="001C31B3" w:rsidRDefault="00464373" w:rsidP="001C31B3">
            <w:pPr>
              <w:rPr>
                <w:rFonts w:cstheme="minorHAnsi"/>
                <w:sz w:val="24"/>
                <w:szCs w:val="24"/>
                <w:u w:val="single"/>
              </w:rPr>
            </w:pPr>
          </w:p>
        </w:tc>
      </w:tr>
      <w:tr w:rsidR="00A44F04" w:rsidRPr="00DD7096" w14:paraId="0A74616D" w14:textId="77777777" w:rsidTr="00A439A4">
        <w:tc>
          <w:tcPr>
            <w:tcW w:w="4531" w:type="dxa"/>
          </w:tcPr>
          <w:p w14:paraId="6A89F928" w14:textId="0F255074" w:rsidR="00A44F04" w:rsidRPr="00DD7096" w:rsidRDefault="00C61895" w:rsidP="00894BDD">
            <w:pPr>
              <w:spacing w:line="360" w:lineRule="auto"/>
              <w:rPr>
                <w:rFonts w:cstheme="minorHAnsi"/>
                <w:sz w:val="24"/>
                <w:szCs w:val="24"/>
              </w:rPr>
            </w:pPr>
            <w:r w:rsidRPr="00DC5052">
              <w:rPr>
                <w:rFonts w:cstheme="minorHAnsi"/>
                <w:sz w:val="24"/>
                <w:szCs w:val="24"/>
              </w:rPr>
              <w:t>Transportfahrten</w:t>
            </w:r>
            <w:r>
              <w:rPr>
                <w:rFonts w:cstheme="minorHAnsi"/>
                <w:sz w:val="24"/>
                <w:szCs w:val="24"/>
              </w:rPr>
              <w:t xml:space="preserve">              </w:t>
            </w:r>
          </w:p>
        </w:tc>
        <w:sdt>
          <w:sdtPr>
            <w:rPr>
              <w:rFonts w:cstheme="minorHAnsi"/>
              <w:sz w:val="24"/>
              <w:szCs w:val="24"/>
            </w:rPr>
            <w:id w:val="879833515"/>
            <w14:checkbox>
              <w14:checked w14:val="0"/>
              <w14:checkedState w14:val="2612" w14:font="MS Gothic"/>
              <w14:uncheckedState w14:val="2610" w14:font="MS Gothic"/>
            </w14:checkbox>
          </w:sdtPr>
          <w:sdtContent>
            <w:tc>
              <w:tcPr>
                <w:tcW w:w="5534" w:type="dxa"/>
                <w:gridSpan w:val="2"/>
              </w:tcPr>
              <w:p w14:paraId="4A286340" w14:textId="59817AC9" w:rsidR="00A44F04" w:rsidRDefault="002B23E7" w:rsidP="00894BDD">
                <w:pPr>
                  <w:tabs>
                    <w:tab w:val="left" w:pos="990"/>
                  </w:tabs>
                  <w:spacing w:line="360" w:lineRule="auto"/>
                  <w:rPr>
                    <w:rFonts w:cstheme="minorHAnsi"/>
                    <w:sz w:val="24"/>
                    <w:szCs w:val="24"/>
                  </w:rPr>
                </w:pPr>
                <w:r>
                  <w:rPr>
                    <w:rFonts w:ascii="MS Gothic" w:eastAsia="MS Gothic" w:hAnsi="MS Gothic" w:cstheme="minorHAnsi" w:hint="eastAsia"/>
                    <w:sz w:val="24"/>
                    <w:szCs w:val="24"/>
                  </w:rPr>
                  <w:t>☐</w:t>
                </w:r>
              </w:p>
            </w:tc>
          </w:sdtContent>
        </w:sdt>
      </w:tr>
      <w:tr w:rsidR="00C61895" w:rsidRPr="00DD7096" w14:paraId="3556D8D0" w14:textId="77777777" w:rsidTr="00A439A4">
        <w:tc>
          <w:tcPr>
            <w:tcW w:w="4531" w:type="dxa"/>
          </w:tcPr>
          <w:p w14:paraId="26BE83CB" w14:textId="1B73843A" w:rsidR="00C61895" w:rsidRPr="00DC5052" w:rsidRDefault="00C61895" w:rsidP="00894BDD">
            <w:pPr>
              <w:spacing w:line="360" w:lineRule="auto"/>
              <w:rPr>
                <w:rFonts w:cstheme="minorHAnsi"/>
                <w:sz w:val="24"/>
                <w:szCs w:val="24"/>
              </w:rPr>
            </w:pPr>
            <w:r>
              <w:rPr>
                <w:rFonts w:cstheme="minorHAnsi"/>
                <w:sz w:val="24"/>
                <w:szCs w:val="24"/>
              </w:rPr>
              <w:t xml:space="preserve">Arbeiten auf dem Stationsgelände </w:t>
            </w:r>
          </w:p>
        </w:tc>
        <w:sdt>
          <w:sdtPr>
            <w:rPr>
              <w:rFonts w:cstheme="minorHAnsi"/>
              <w:sz w:val="24"/>
              <w:szCs w:val="24"/>
            </w:rPr>
            <w:id w:val="-540591703"/>
            <w14:checkbox>
              <w14:checked w14:val="0"/>
              <w14:checkedState w14:val="2612" w14:font="MS Gothic"/>
              <w14:uncheckedState w14:val="2610" w14:font="MS Gothic"/>
            </w14:checkbox>
          </w:sdtPr>
          <w:sdtContent>
            <w:tc>
              <w:tcPr>
                <w:tcW w:w="5534" w:type="dxa"/>
                <w:gridSpan w:val="2"/>
              </w:tcPr>
              <w:p w14:paraId="75D2DC35" w14:textId="2A5E64D7" w:rsidR="00C61895" w:rsidRDefault="002B23E7" w:rsidP="00894BDD">
                <w:pPr>
                  <w:spacing w:line="360" w:lineRule="auto"/>
                  <w:rPr>
                    <w:rFonts w:cstheme="minorHAnsi"/>
                    <w:sz w:val="24"/>
                    <w:szCs w:val="24"/>
                  </w:rPr>
                </w:pPr>
                <w:r>
                  <w:rPr>
                    <w:rFonts w:ascii="MS Gothic" w:eastAsia="MS Gothic" w:hAnsi="MS Gothic" w:cstheme="minorHAnsi" w:hint="eastAsia"/>
                    <w:sz w:val="24"/>
                    <w:szCs w:val="24"/>
                  </w:rPr>
                  <w:t>☐</w:t>
                </w:r>
              </w:p>
            </w:tc>
          </w:sdtContent>
        </w:sdt>
      </w:tr>
    </w:tbl>
    <w:p w14:paraId="68D64281" w14:textId="77777777" w:rsidR="00464373" w:rsidRDefault="00464373" w:rsidP="00537533">
      <w:pPr>
        <w:tabs>
          <w:tab w:val="left" w:pos="720"/>
          <w:tab w:val="left" w:pos="1440"/>
          <w:tab w:val="left" w:pos="2160"/>
          <w:tab w:val="left" w:pos="2880"/>
          <w:tab w:val="left" w:pos="3600"/>
          <w:tab w:val="left" w:pos="4320"/>
          <w:tab w:val="left" w:pos="5390"/>
        </w:tabs>
        <w:rPr>
          <w:rFonts w:cstheme="minorHAnsi"/>
          <w:sz w:val="24"/>
          <w:szCs w:val="24"/>
        </w:rPr>
      </w:pPr>
    </w:p>
    <w:p w14:paraId="7DB6A3FC" w14:textId="77777777" w:rsidR="00464373" w:rsidRDefault="00464373" w:rsidP="00537533">
      <w:pPr>
        <w:tabs>
          <w:tab w:val="left" w:pos="720"/>
          <w:tab w:val="left" w:pos="1440"/>
          <w:tab w:val="left" w:pos="2160"/>
          <w:tab w:val="left" w:pos="2880"/>
          <w:tab w:val="left" w:pos="3600"/>
          <w:tab w:val="left" w:pos="4320"/>
          <w:tab w:val="left" w:pos="5390"/>
        </w:tabs>
        <w:rPr>
          <w:rFonts w:cstheme="minorHAnsi"/>
          <w:sz w:val="24"/>
          <w:szCs w:val="24"/>
        </w:rPr>
      </w:pPr>
    </w:p>
    <w:p w14:paraId="42A49A32" w14:textId="77777777" w:rsidR="00462EF1" w:rsidRDefault="00462EF1" w:rsidP="00537533">
      <w:pPr>
        <w:tabs>
          <w:tab w:val="left" w:pos="720"/>
          <w:tab w:val="left" w:pos="1440"/>
          <w:tab w:val="left" w:pos="2160"/>
          <w:tab w:val="left" w:pos="2880"/>
          <w:tab w:val="left" w:pos="3600"/>
          <w:tab w:val="left" w:pos="4320"/>
          <w:tab w:val="left" w:pos="5390"/>
        </w:tabs>
        <w:rPr>
          <w:rFonts w:cstheme="minorHAnsi"/>
          <w:sz w:val="24"/>
          <w:szCs w:val="24"/>
        </w:rPr>
      </w:pPr>
    </w:p>
    <w:p w14:paraId="3D117A16" w14:textId="08871E5D" w:rsidR="00F86F89" w:rsidRPr="00537533" w:rsidRDefault="000B4E90" w:rsidP="00537533">
      <w:pPr>
        <w:tabs>
          <w:tab w:val="left" w:pos="720"/>
          <w:tab w:val="left" w:pos="1440"/>
          <w:tab w:val="left" w:pos="2160"/>
          <w:tab w:val="left" w:pos="2880"/>
          <w:tab w:val="left" w:pos="3600"/>
          <w:tab w:val="left" w:pos="4320"/>
          <w:tab w:val="left" w:pos="5390"/>
        </w:tabs>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r>
      <w:r>
        <w:rPr>
          <w:rFonts w:cstheme="minorHAnsi"/>
          <w:sz w:val="24"/>
          <w:szCs w:val="24"/>
        </w:rPr>
        <w:tab/>
      </w:r>
    </w:p>
    <w:p w14:paraId="77D5DAAB" w14:textId="77777777" w:rsidR="00F0331F" w:rsidRDefault="00F0331F" w:rsidP="00607902">
      <w:pPr>
        <w:rPr>
          <w:rFonts w:cstheme="minorHAnsi"/>
          <w:sz w:val="24"/>
          <w:szCs w:val="24"/>
          <w:u w:val="single"/>
        </w:rPr>
      </w:pPr>
    </w:p>
    <w:p w14:paraId="1AA22328" w14:textId="0E193368" w:rsidR="00CD2EBF" w:rsidRDefault="00920893" w:rsidP="00607902">
      <w:pPr>
        <w:rPr>
          <w:rFonts w:cstheme="minorHAnsi"/>
          <w:sz w:val="24"/>
          <w:szCs w:val="24"/>
          <w:u w:val="single"/>
        </w:rPr>
      </w:pPr>
      <w:r w:rsidRPr="00572566">
        <w:rPr>
          <w:rFonts w:cstheme="minorHAnsi"/>
          <w:sz w:val="24"/>
          <w:szCs w:val="24"/>
          <w:u w:val="single"/>
        </w:rPr>
        <w:t>Hinweis</w:t>
      </w:r>
      <w:r w:rsidR="009F3EC4" w:rsidRPr="00572566">
        <w:rPr>
          <w:rFonts w:cstheme="minorHAnsi"/>
          <w:sz w:val="24"/>
          <w:szCs w:val="24"/>
          <w:u w:val="single"/>
        </w:rPr>
        <w:t xml:space="preserve"> zum</w:t>
      </w:r>
      <w:r w:rsidRPr="00572566">
        <w:rPr>
          <w:rFonts w:cstheme="minorHAnsi"/>
          <w:sz w:val="24"/>
          <w:szCs w:val="24"/>
          <w:u w:val="single"/>
        </w:rPr>
        <w:t xml:space="preserve"> Datenschutz</w:t>
      </w:r>
    </w:p>
    <w:p w14:paraId="65C5CC14" w14:textId="77777777" w:rsidR="00572566" w:rsidRPr="00572566" w:rsidRDefault="00572566" w:rsidP="00607902">
      <w:pPr>
        <w:rPr>
          <w:rFonts w:cstheme="minorHAnsi"/>
          <w:sz w:val="24"/>
          <w:szCs w:val="24"/>
          <w:u w:val="single"/>
        </w:rPr>
      </w:pPr>
    </w:p>
    <w:p w14:paraId="592B67A8" w14:textId="77777777" w:rsidR="00CD2EBF" w:rsidRDefault="00680137" w:rsidP="00607902">
      <w:pPr>
        <w:rPr>
          <w:rFonts w:cstheme="minorHAnsi"/>
          <w:sz w:val="24"/>
          <w:szCs w:val="24"/>
        </w:rPr>
      </w:pPr>
      <w:r w:rsidRPr="00680137">
        <w:rPr>
          <w:rFonts w:cstheme="minorHAnsi"/>
          <w:sz w:val="24"/>
          <w:szCs w:val="24"/>
        </w:rPr>
        <w:t>Hiermit willige ich ein, dass meine Daten für interne Zwecke genutzt werden können</w:t>
      </w:r>
      <w:r w:rsidR="009F3EC4">
        <w:rPr>
          <w:rFonts w:cstheme="minorHAnsi"/>
          <w:sz w:val="24"/>
          <w:szCs w:val="24"/>
        </w:rPr>
        <w:t>.</w:t>
      </w:r>
    </w:p>
    <w:p w14:paraId="713485B9" w14:textId="77777777" w:rsidR="00CD2EBF" w:rsidRPr="00680137" w:rsidRDefault="00CD2EBF" w:rsidP="00607902">
      <w:pPr>
        <w:rPr>
          <w:rFonts w:cstheme="minorHAnsi"/>
          <w:sz w:val="24"/>
          <w:szCs w:val="24"/>
        </w:rPr>
      </w:pPr>
    </w:p>
    <w:p w14:paraId="06FB076B" w14:textId="1F2F0842" w:rsidR="00920893" w:rsidRDefault="00000000" w:rsidP="00607902">
      <w:pPr>
        <w:rPr>
          <w:rFonts w:ascii="Avenir Next LT Pro" w:hAnsi="Avenir Next LT Pro"/>
        </w:rPr>
      </w:pPr>
      <w:sdt>
        <w:sdtPr>
          <w:rPr>
            <w:rFonts w:ascii="Avenir Next LT Pro" w:hAnsi="Avenir Next LT Pro"/>
          </w:rPr>
          <w:id w:val="1262720635"/>
          <w14:checkbox>
            <w14:checked w14:val="0"/>
            <w14:checkedState w14:val="2612" w14:font="MS Gothic"/>
            <w14:uncheckedState w14:val="2610" w14:font="MS Gothic"/>
          </w14:checkbox>
        </w:sdtPr>
        <w:sdtContent>
          <w:r w:rsidR="00986A88">
            <w:rPr>
              <w:rFonts w:ascii="MS Gothic" w:eastAsia="MS Gothic" w:hAnsi="MS Gothic" w:hint="eastAsia"/>
            </w:rPr>
            <w:t>☐</w:t>
          </w:r>
        </w:sdtContent>
      </w:sdt>
      <w:r w:rsidR="00986A88">
        <w:rPr>
          <w:rFonts w:ascii="Avenir Next LT Pro" w:hAnsi="Avenir Next LT Pro"/>
        </w:rPr>
        <w:t xml:space="preserve"> </w:t>
      </w:r>
      <w:r w:rsidR="00680137">
        <w:rPr>
          <w:rFonts w:ascii="Avenir Next LT Pro" w:hAnsi="Avenir Next LT Pro"/>
        </w:rPr>
        <w:t>ja</w:t>
      </w:r>
    </w:p>
    <w:p w14:paraId="67583510" w14:textId="77777777" w:rsidR="009F3EC4" w:rsidRDefault="009F3EC4" w:rsidP="00607902">
      <w:pPr>
        <w:rPr>
          <w:rFonts w:ascii="Avenir Next LT Pro" w:hAnsi="Avenir Next LT Pro"/>
        </w:rPr>
      </w:pPr>
    </w:p>
    <w:p w14:paraId="3DF8928F" w14:textId="77777777" w:rsidR="00FE66FC" w:rsidRDefault="00FE66FC" w:rsidP="00607902">
      <w:pPr>
        <w:rPr>
          <w:rFonts w:ascii="Avenir Next LT Pro" w:hAnsi="Avenir Next LT Pro"/>
        </w:rPr>
      </w:pPr>
    </w:p>
    <w:p w14:paraId="646FABFC" w14:textId="77777777" w:rsidR="001C0DAC" w:rsidRDefault="001C0DAC" w:rsidP="00607902">
      <w:pPr>
        <w:rPr>
          <w:rFonts w:ascii="Avenir Next LT Pro" w:hAnsi="Avenir Next LT Pro"/>
        </w:rPr>
      </w:pPr>
    </w:p>
    <w:p w14:paraId="00B2B7EF" w14:textId="674B7321" w:rsidR="002433D4" w:rsidRDefault="00DF7A7B" w:rsidP="002433D4">
      <w:pPr>
        <w:rPr>
          <w:rFonts w:cstheme="minorHAnsi"/>
          <w:sz w:val="24"/>
          <w:szCs w:val="24"/>
        </w:rPr>
      </w:pPr>
      <w:r>
        <w:rPr>
          <w:rFonts w:cstheme="minorHAnsi"/>
          <w:sz w:val="24"/>
          <w:szCs w:val="24"/>
        </w:rPr>
        <w:t>Hiermit willige ich ein, mit meiner Mobilnummer</w:t>
      </w:r>
      <w:r w:rsidR="00FF575A">
        <w:rPr>
          <w:rFonts w:cstheme="minorHAnsi"/>
          <w:sz w:val="24"/>
          <w:szCs w:val="24"/>
        </w:rPr>
        <w:t xml:space="preserve"> in der WhatsApp-Gruppe </w:t>
      </w:r>
      <w:r w:rsidR="006A6EEB">
        <w:rPr>
          <w:rFonts w:cstheme="minorHAnsi"/>
          <w:sz w:val="24"/>
          <w:szCs w:val="24"/>
        </w:rPr>
        <w:t>„</w:t>
      </w:r>
      <w:r w:rsidR="00FF575A">
        <w:rPr>
          <w:rFonts w:cstheme="minorHAnsi"/>
          <w:sz w:val="24"/>
          <w:szCs w:val="24"/>
        </w:rPr>
        <w:t>Ehrenam</w:t>
      </w:r>
      <w:r w:rsidR="006A6EEB">
        <w:rPr>
          <w:rFonts w:cstheme="minorHAnsi"/>
          <w:sz w:val="24"/>
          <w:szCs w:val="24"/>
        </w:rPr>
        <w:t xml:space="preserve">t Wildvogelstation“ </w:t>
      </w:r>
      <w:r w:rsidR="0048671E">
        <w:rPr>
          <w:rFonts w:cstheme="minorHAnsi"/>
          <w:sz w:val="24"/>
          <w:szCs w:val="24"/>
        </w:rPr>
        <w:t>hinzugefügt</w:t>
      </w:r>
      <w:r w:rsidR="001C0DAC">
        <w:rPr>
          <w:rFonts w:cstheme="minorHAnsi"/>
          <w:sz w:val="24"/>
          <w:szCs w:val="24"/>
        </w:rPr>
        <w:t>/eingeladen</w:t>
      </w:r>
      <w:r w:rsidR="0048671E">
        <w:rPr>
          <w:rFonts w:cstheme="minorHAnsi"/>
          <w:sz w:val="24"/>
          <w:szCs w:val="24"/>
        </w:rPr>
        <w:t xml:space="preserve"> zu werden.</w:t>
      </w:r>
    </w:p>
    <w:p w14:paraId="6862DDC6" w14:textId="77777777" w:rsidR="002433D4" w:rsidRDefault="002433D4" w:rsidP="002433D4">
      <w:pPr>
        <w:rPr>
          <w:rFonts w:cstheme="minorHAnsi"/>
          <w:sz w:val="24"/>
          <w:szCs w:val="24"/>
        </w:rPr>
      </w:pPr>
    </w:p>
    <w:p w14:paraId="21788F39" w14:textId="77777777" w:rsidR="002433D4" w:rsidRDefault="00000000" w:rsidP="002433D4">
      <w:pPr>
        <w:rPr>
          <w:rFonts w:ascii="Avenir Next LT Pro" w:hAnsi="Avenir Next LT Pro"/>
        </w:rPr>
      </w:pPr>
      <w:sdt>
        <w:sdtPr>
          <w:rPr>
            <w:rFonts w:ascii="Avenir Next LT Pro" w:hAnsi="Avenir Next LT Pro"/>
          </w:rPr>
          <w:id w:val="-1720589232"/>
          <w14:checkbox>
            <w14:checked w14:val="0"/>
            <w14:checkedState w14:val="2612" w14:font="MS Gothic"/>
            <w14:uncheckedState w14:val="2610" w14:font="MS Gothic"/>
          </w14:checkbox>
        </w:sdtPr>
        <w:sdtContent>
          <w:r w:rsidR="002433D4">
            <w:rPr>
              <w:rFonts w:ascii="MS Gothic" w:eastAsia="MS Gothic" w:hAnsi="MS Gothic" w:hint="eastAsia"/>
            </w:rPr>
            <w:t>☐</w:t>
          </w:r>
        </w:sdtContent>
      </w:sdt>
      <w:r w:rsidR="002433D4">
        <w:rPr>
          <w:rFonts w:ascii="Avenir Next LT Pro" w:hAnsi="Avenir Next LT Pro"/>
        </w:rPr>
        <w:t xml:space="preserve"> ja</w:t>
      </w:r>
    </w:p>
    <w:p w14:paraId="1F6DE9E1" w14:textId="77777777" w:rsidR="002433D4" w:rsidRDefault="002433D4" w:rsidP="002433D4">
      <w:pPr>
        <w:rPr>
          <w:rFonts w:cstheme="minorHAnsi"/>
          <w:sz w:val="24"/>
          <w:szCs w:val="24"/>
        </w:rPr>
      </w:pPr>
    </w:p>
    <w:p w14:paraId="17A736CB" w14:textId="77777777" w:rsidR="002433D4" w:rsidRDefault="002433D4" w:rsidP="002433D4">
      <w:pPr>
        <w:rPr>
          <w:rFonts w:cstheme="minorHAnsi"/>
          <w:sz w:val="24"/>
          <w:szCs w:val="24"/>
        </w:rPr>
      </w:pPr>
    </w:p>
    <w:p w14:paraId="041B596F" w14:textId="77777777" w:rsidR="00FE66FC" w:rsidRDefault="00FE66FC" w:rsidP="00607902">
      <w:pPr>
        <w:rPr>
          <w:rFonts w:ascii="Avenir Next LT Pro" w:hAnsi="Avenir Next LT Pro"/>
        </w:rPr>
      </w:pPr>
    </w:p>
    <w:p w14:paraId="73D63B6C" w14:textId="77777777" w:rsidR="00464373" w:rsidRDefault="00464373" w:rsidP="00607902">
      <w:pPr>
        <w:rPr>
          <w:rFonts w:ascii="Avenir Next LT Pro" w:hAnsi="Avenir Next LT Pro"/>
        </w:rPr>
      </w:pPr>
    </w:p>
    <w:p w14:paraId="2842B6DD" w14:textId="77777777" w:rsidR="00FE66FC" w:rsidRDefault="00FE66FC" w:rsidP="00607902">
      <w:pPr>
        <w:rPr>
          <w:rFonts w:ascii="Avenir Next LT Pro" w:hAnsi="Avenir Next LT Pro"/>
        </w:rPr>
      </w:pPr>
    </w:p>
    <w:sdt>
      <w:sdtPr>
        <w:rPr>
          <w:rFonts w:cstheme="minorHAnsi"/>
          <w:sz w:val="24"/>
          <w:szCs w:val="24"/>
        </w:rPr>
        <w:id w:val="-2015750503"/>
        <w:placeholder>
          <w:docPart w:val="17BC98F089C1407290864B12931F3F5F"/>
        </w:placeholder>
        <w:showingPlcHdr/>
        <w:date>
          <w:dateFormat w:val="dd.MM.yyyy"/>
          <w:lid w:val="de-DE"/>
          <w:storeMappedDataAs w:val="dateTime"/>
          <w:calendar w:val="gregorian"/>
        </w:date>
      </w:sdtPr>
      <w:sdtContent>
        <w:p w14:paraId="226E1753" w14:textId="77777777" w:rsidR="000E1962" w:rsidRDefault="000E1962" w:rsidP="00607902">
          <w:pPr>
            <w:rPr>
              <w:rFonts w:cstheme="minorHAnsi"/>
              <w:sz w:val="24"/>
              <w:szCs w:val="24"/>
            </w:rPr>
          </w:pPr>
          <w:r w:rsidRPr="0080214B">
            <w:rPr>
              <w:rStyle w:val="Platzhaltertext"/>
            </w:rPr>
            <w:t>Klicken oder tippen Sie, um ein Datum einzugeben.</w:t>
          </w:r>
        </w:p>
      </w:sdtContent>
    </w:sdt>
    <w:p w14:paraId="7481993A" w14:textId="77777777" w:rsidR="009F3EC4" w:rsidRPr="009F3EC4" w:rsidRDefault="009F3EC4" w:rsidP="00607902">
      <w:pPr>
        <w:rPr>
          <w:rFonts w:cstheme="minorHAnsi"/>
          <w:sz w:val="24"/>
          <w:szCs w:val="24"/>
        </w:rPr>
      </w:pPr>
      <w:r w:rsidRPr="009F3EC4">
        <w:rPr>
          <w:rFonts w:cstheme="minorHAnsi"/>
          <w:sz w:val="24"/>
          <w:szCs w:val="24"/>
        </w:rPr>
        <w:t>Datum, Unterschrift</w:t>
      </w:r>
      <w:r>
        <w:rPr>
          <w:rFonts w:cstheme="minorHAnsi"/>
          <w:sz w:val="24"/>
          <w:szCs w:val="24"/>
        </w:rPr>
        <w:t xml:space="preserve"> </w:t>
      </w:r>
    </w:p>
    <w:p w14:paraId="2AE02A40" w14:textId="77777777" w:rsidR="00920893" w:rsidRPr="00CB1D8D" w:rsidRDefault="00920893" w:rsidP="00607902">
      <w:pPr>
        <w:rPr>
          <w:rFonts w:ascii="Avenir Next LT Pro" w:hAnsi="Avenir Next LT Pro"/>
        </w:rPr>
      </w:pPr>
    </w:p>
    <w:p w14:paraId="74C1AD8B" w14:textId="77777777" w:rsidR="00607902" w:rsidRDefault="00607902" w:rsidP="00607902">
      <w:pPr>
        <w:rPr>
          <w:rFonts w:ascii="Times New Roman" w:hAnsi="Times New Roman" w:cs="Times New Roman"/>
          <w:sz w:val="24"/>
          <w:szCs w:val="24"/>
        </w:rPr>
      </w:pPr>
    </w:p>
    <w:p w14:paraId="452B9499" w14:textId="77777777" w:rsidR="00607902" w:rsidRDefault="00607902" w:rsidP="00607902"/>
    <w:p w14:paraId="33F08906" w14:textId="77777777" w:rsidR="00607902" w:rsidRPr="004F19BD" w:rsidRDefault="00607902" w:rsidP="00607902">
      <w:pPr>
        <w:rPr>
          <w:rFonts w:ascii="Times New Roman" w:hAnsi="Times New Roman" w:cs="Times New Roman"/>
          <w:sz w:val="24"/>
          <w:szCs w:val="24"/>
        </w:rPr>
      </w:pPr>
    </w:p>
    <w:p w14:paraId="0D67842C" w14:textId="77777777" w:rsidR="00607902" w:rsidRPr="00C8685C" w:rsidRDefault="00607902" w:rsidP="00D94227">
      <w:pPr>
        <w:rPr>
          <w:b/>
          <w:bCs/>
          <w:sz w:val="24"/>
          <w:szCs w:val="24"/>
        </w:rPr>
      </w:pPr>
    </w:p>
    <w:sectPr w:rsidR="00607902" w:rsidRPr="00C8685C" w:rsidSect="00FE66FC">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F5B4D" w14:textId="77777777" w:rsidR="00CD1335" w:rsidRDefault="00CD1335" w:rsidP="006C44E7">
      <w:r>
        <w:separator/>
      </w:r>
    </w:p>
  </w:endnote>
  <w:endnote w:type="continuationSeparator" w:id="0">
    <w:p w14:paraId="652E76C0" w14:textId="77777777" w:rsidR="00CD1335" w:rsidRDefault="00CD1335" w:rsidP="006C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B90E2" w14:textId="77777777" w:rsidR="00CD1335" w:rsidRDefault="00CD1335" w:rsidP="006C44E7">
      <w:r>
        <w:separator/>
      </w:r>
    </w:p>
  </w:footnote>
  <w:footnote w:type="continuationSeparator" w:id="0">
    <w:p w14:paraId="5C5664AF" w14:textId="77777777" w:rsidR="00CD1335" w:rsidRDefault="00CD1335" w:rsidP="006C4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3F6C"/>
    <w:multiLevelType w:val="hybridMultilevel"/>
    <w:tmpl w:val="C64A7B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271560"/>
    <w:multiLevelType w:val="hybridMultilevel"/>
    <w:tmpl w:val="A7946228"/>
    <w:lvl w:ilvl="0" w:tplc="EA44E4C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DB1848"/>
    <w:multiLevelType w:val="hybridMultilevel"/>
    <w:tmpl w:val="25C205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1133667"/>
    <w:multiLevelType w:val="hybridMultilevel"/>
    <w:tmpl w:val="E17284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9C074F"/>
    <w:multiLevelType w:val="hybridMultilevel"/>
    <w:tmpl w:val="4392B1E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4749783E"/>
    <w:multiLevelType w:val="hybridMultilevel"/>
    <w:tmpl w:val="46A81A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38439D9"/>
    <w:multiLevelType w:val="hybridMultilevel"/>
    <w:tmpl w:val="8C369E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9054055">
    <w:abstractNumId w:val="5"/>
  </w:num>
  <w:num w:numId="2" w16cid:durableId="1611820608">
    <w:abstractNumId w:val="6"/>
  </w:num>
  <w:num w:numId="3" w16cid:durableId="819230713">
    <w:abstractNumId w:val="4"/>
  </w:num>
  <w:num w:numId="4" w16cid:durableId="421804617">
    <w:abstractNumId w:val="0"/>
  </w:num>
  <w:num w:numId="5" w16cid:durableId="1424884781">
    <w:abstractNumId w:val="3"/>
  </w:num>
  <w:num w:numId="6" w16cid:durableId="878202157">
    <w:abstractNumId w:val="1"/>
  </w:num>
  <w:num w:numId="7" w16cid:durableId="670571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attachedTemplate r:id="rId1"/>
  <w:documentProtection w:edit="forms"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BC0"/>
    <w:rsid w:val="00003AE6"/>
    <w:rsid w:val="000045D8"/>
    <w:rsid w:val="000227D8"/>
    <w:rsid w:val="0002699D"/>
    <w:rsid w:val="00030EAF"/>
    <w:rsid w:val="000377AA"/>
    <w:rsid w:val="000530D7"/>
    <w:rsid w:val="00053FD0"/>
    <w:rsid w:val="000629FF"/>
    <w:rsid w:val="00076E71"/>
    <w:rsid w:val="00081AC9"/>
    <w:rsid w:val="000924CE"/>
    <w:rsid w:val="000925D3"/>
    <w:rsid w:val="00097C12"/>
    <w:rsid w:val="000B2CEE"/>
    <w:rsid w:val="000B4E90"/>
    <w:rsid w:val="000C0B45"/>
    <w:rsid w:val="000C3AE1"/>
    <w:rsid w:val="000C416A"/>
    <w:rsid w:val="000C6045"/>
    <w:rsid w:val="000C73C2"/>
    <w:rsid w:val="000D2638"/>
    <w:rsid w:val="000D361E"/>
    <w:rsid w:val="000D36BF"/>
    <w:rsid w:val="000D4F81"/>
    <w:rsid w:val="000E1962"/>
    <w:rsid w:val="000E2048"/>
    <w:rsid w:val="000E55A1"/>
    <w:rsid w:val="00102ED5"/>
    <w:rsid w:val="00103923"/>
    <w:rsid w:val="00122A72"/>
    <w:rsid w:val="00131D49"/>
    <w:rsid w:val="00145D1E"/>
    <w:rsid w:val="00146949"/>
    <w:rsid w:val="00177216"/>
    <w:rsid w:val="00197B65"/>
    <w:rsid w:val="001A1DF6"/>
    <w:rsid w:val="001B15E5"/>
    <w:rsid w:val="001B670F"/>
    <w:rsid w:val="001B77BB"/>
    <w:rsid w:val="001C0DAC"/>
    <w:rsid w:val="001C31B3"/>
    <w:rsid w:val="001C39DB"/>
    <w:rsid w:val="001C60CB"/>
    <w:rsid w:val="001D6689"/>
    <w:rsid w:val="00210956"/>
    <w:rsid w:val="00211658"/>
    <w:rsid w:val="002116BB"/>
    <w:rsid w:val="00214FCA"/>
    <w:rsid w:val="0022117D"/>
    <w:rsid w:val="00222E76"/>
    <w:rsid w:val="002365EF"/>
    <w:rsid w:val="002433D4"/>
    <w:rsid w:val="002443A3"/>
    <w:rsid w:val="002563FF"/>
    <w:rsid w:val="00267309"/>
    <w:rsid w:val="00273182"/>
    <w:rsid w:val="00281AFB"/>
    <w:rsid w:val="00281BC6"/>
    <w:rsid w:val="00287A66"/>
    <w:rsid w:val="00291253"/>
    <w:rsid w:val="0029376D"/>
    <w:rsid w:val="002B23E7"/>
    <w:rsid w:val="002B5944"/>
    <w:rsid w:val="002B6D0B"/>
    <w:rsid w:val="002C5892"/>
    <w:rsid w:val="002D1A87"/>
    <w:rsid w:val="002D5265"/>
    <w:rsid w:val="002E4FE7"/>
    <w:rsid w:val="002E6F99"/>
    <w:rsid w:val="002F174D"/>
    <w:rsid w:val="002F4C01"/>
    <w:rsid w:val="002F5801"/>
    <w:rsid w:val="002F66A2"/>
    <w:rsid w:val="00300728"/>
    <w:rsid w:val="00302CE9"/>
    <w:rsid w:val="003041CD"/>
    <w:rsid w:val="003143DD"/>
    <w:rsid w:val="00333516"/>
    <w:rsid w:val="0035433E"/>
    <w:rsid w:val="00357C9C"/>
    <w:rsid w:val="0039447D"/>
    <w:rsid w:val="00397E6C"/>
    <w:rsid w:val="00397FB6"/>
    <w:rsid w:val="003A1F43"/>
    <w:rsid w:val="003B07E9"/>
    <w:rsid w:val="003B4BA8"/>
    <w:rsid w:val="003B5510"/>
    <w:rsid w:val="003C7AA5"/>
    <w:rsid w:val="003D7F1F"/>
    <w:rsid w:val="003E1C6D"/>
    <w:rsid w:val="003E4326"/>
    <w:rsid w:val="003E7AEC"/>
    <w:rsid w:val="00403109"/>
    <w:rsid w:val="00411409"/>
    <w:rsid w:val="0042351E"/>
    <w:rsid w:val="0042449E"/>
    <w:rsid w:val="004323B4"/>
    <w:rsid w:val="00433E7D"/>
    <w:rsid w:val="00437878"/>
    <w:rsid w:val="004624A3"/>
    <w:rsid w:val="00462EF1"/>
    <w:rsid w:val="00464373"/>
    <w:rsid w:val="00476564"/>
    <w:rsid w:val="0048671E"/>
    <w:rsid w:val="00490E64"/>
    <w:rsid w:val="004A1732"/>
    <w:rsid w:val="004B58E0"/>
    <w:rsid w:val="004B725C"/>
    <w:rsid w:val="004B77EE"/>
    <w:rsid w:val="004D0D9E"/>
    <w:rsid w:val="004D44C4"/>
    <w:rsid w:val="004F3F4E"/>
    <w:rsid w:val="005118C6"/>
    <w:rsid w:val="00537257"/>
    <w:rsid w:val="00537533"/>
    <w:rsid w:val="00547B1F"/>
    <w:rsid w:val="00551197"/>
    <w:rsid w:val="00557C67"/>
    <w:rsid w:val="0056034C"/>
    <w:rsid w:val="0056743F"/>
    <w:rsid w:val="00572566"/>
    <w:rsid w:val="0057449F"/>
    <w:rsid w:val="00584713"/>
    <w:rsid w:val="00587631"/>
    <w:rsid w:val="00587E63"/>
    <w:rsid w:val="00593FB1"/>
    <w:rsid w:val="005B4072"/>
    <w:rsid w:val="005C0BA8"/>
    <w:rsid w:val="005C280C"/>
    <w:rsid w:val="005E2EB8"/>
    <w:rsid w:val="00603036"/>
    <w:rsid w:val="00607902"/>
    <w:rsid w:val="00617523"/>
    <w:rsid w:val="00627134"/>
    <w:rsid w:val="00632AD5"/>
    <w:rsid w:val="00633181"/>
    <w:rsid w:val="00644F1D"/>
    <w:rsid w:val="00647595"/>
    <w:rsid w:val="00656B7C"/>
    <w:rsid w:val="00666D08"/>
    <w:rsid w:val="00680137"/>
    <w:rsid w:val="00691852"/>
    <w:rsid w:val="006949DD"/>
    <w:rsid w:val="006A6EEB"/>
    <w:rsid w:val="006A7E94"/>
    <w:rsid w:val="006B68CE"/>
    <w:rsid w:val="006C44E7"/>
    <w:rsid w:val="006C4628"/>
    <w:rsid w:val="006D262D"/>
    <w:rsid w:val="006E1A0E"/>
    <w:rsid w:val="006E6165"/>
    <w:rsid w:val="006F04AC"/>
    <w:rsid w:val="00711B9A"/>
    <w:rsid w:val="00723487"/>
    <w:rsid w:val="007278F3"/>
    <w:rsid w:val="00727CBE"/>
    <w:rsid w:val="00732086"/>
    <w:rsid w:val="00733F16"/>
    <w:rsid w:val="00736DD5"/>
    <w:rsid w:val="00737B2B"/>
    <w:rsid w:val="00740CA9"/>
    <w:rsid w:val="00742B25"/>
    <w:rsid w:val="00742FE8"/>
    <w:rsid w:val="00750D3A"/>
    <w:rsid w:val="007529A7"/>
    <w:rsid w:val="007757F0"/>
    <w:rsid w:val="0078209D"/>
    <w:rsid w:val="007936DF"/>
    <w:rsid w:val="007A112F"/>
    <w:rsid w:val="007A5486"/>
    <w:rsid w:val="007C4D0A"/>
    <w:rsid w:val="007E0B53"/>
    <w:rsid w:val="007E36A0"/>
    <w:rsid w:val="007E6FD9"/>
    <w:rsid w:val="00805EC0"/>
    <w:rsid w:val="008103F7"/>
    <w:rsid w:val="00810E6C"/>
    <w:rsid w:val="00836F6D"/>
    <w:rsid w:val="00837F87"/>
    <w:rsid w:val="00862CE5"/>
    <w:rsid w:val="00873F9B"/>
    <w:rsid w:val="00876342"/>
    <w:rsid w:val="00881430"/>
    <w:rsid w:val="008819AF"/>
    <w:rsid w:val="00886788"/>
    <w:rsid w:val="00890C7A"/>
    <w:rsid w:val="00894528"/>
    <w:rsid w:val="00894BDD"/>
    <w:rsid w:val="008B60A7"/>
    <w:rsid w:val="008B629C"/>
    <w:rsid w:val="008C34EA"/>
    <w:rsid w:val="008E2117"/>
    <w:rsid w:val="008E7A33"/>
    <w:rsid w:val="00915256"/>
    <w:rsid w:val="00920893"/>
    <w:rsid w:val="0092589C"/>
    <w:rsid w:val="009263BB"/>
    <w:rsid w:val="009264E7"/>
    <w:rsid w:val="00930FFE"/>
    <w:rsid w:val="00934019"/>
    <w:rsid w:val="009360B9"/>
    <w:rsid w:val="00936806"/>
    <w:rsid w:val="009465C2"/>
    <w:rsid w:val="00986A88"/>
    <w:rsid w:val="009872D7"/>
    <w:rsid w:val="00987B68"/>
    <w:rsid w:val="00996235"/>
    <w:rsid w:val="009B2866"/>
    <w:rsid w:val="009B2F58"/>
    <w:rsid w:val="009C03AD"/>
    <w:rsid w:val="009C3088"/>
    <w:rsid w:val="009C3F66"/>
    <w:rsid w:val="009C791D"/>
    <w:rsid w:val="009E3570"/>
    <w:rsid w:val="009E6D66"/>
    <w:rsid w:val="009F3EC4"/>
    <w:rsid w:val="00A02DAD"/>
    <w:rsid w:val="00A0348F"/>
    <w:rsid w:val="00A2186B"/>
    <w:rsid w:val="00A278A2"/>
    <w:rsid w:val="00A30188"/>
    <w:rsid w:val="00A36A6B"/>
    <w:rsid w:val="00A36C08"/>
    <w:rsid w:val="00A439A4"/>
    <w:rsid w:val="00A44F04"/>
    <w:rsid w:val="00A52469"/>
    <w:rsid w:val="00A549D2"/>
    <w:rsid w:val="00A67C3C"/>
    <w:rsid w:val="00A845F5"/>
    <w:rsid w:val="00AA3806"/>
    <w:rsid w:val="00AA7EC0"/>
    <w:rsid w:val="00AC66CE"/>
    <w:rsid w:val="00AD03C9"/>
    <w:rsid w:val="00AD121F"/>
    <w:rsid w:val="00AD7FFC"/>
    <w:rsid w:val="00AF186E"/>
    <w:rsid w:val="00AF6ADA"/>
    <w:rsid w:val="00B00B2B"/>
    <w:rsid w:val="00B27887"/>
    <w:rsid w:val="00B3662E"/>
    <w:rsid w:val="00B37723"/>
    <w:rsid w:val="00B44995"/>
    <w:rsid w:val="00B474D1"/>
    <w:rsid w:val="00B5478F"/>
    <w:rsid w:val="00B861C0"/>
    <w:rsid w:val="00BA48E4"/>
    <w:rsid w:val="00BA4D25"/>
    <w:rsid w:val="00BC7B0C"/>
    <w:rsid w:val="00BD766C"/>
    <w:rsid w:val="00BE51BF"/>
    <w:rsid w:val="00BF1AF0"/>
    <w:rsid w:val="00BF2F99"/>
    <w:rsid w:val="00BF7401"/>
    <w:rsid w:val="00C002CF"/>
    <w:rsid w:val="00C0227C"/>
    <w:rsid w:val="00C02C02"/>
    <w:rsid w:val="00C036ED"/>
    <w:rsid w:val="00C132E6"/>
    <w:rsid w:val="00C241A6"/>
    <w:rsid w:val="00C24D73"/>
    <w:rsid w:val="00C27B3F"/>
    <w:rsid w:val="00C30CA1"/>
    <w:rsid w:val="00C31E99"/>
    <w:rsid w:val="00C61074"/>
    <w:rsid w:val="00C61895"/>
    <w:rsid w:val="00C8685C"/>
    <w:rsid w:val="00C90888"/>
    <w:rsid w:val="00C95981"/>
    <w:rsid w:val="00C95E4F"/>
    <w:rsid w:val="00CC1306"/>
    <w:rsid w:val="00CD1172"/>
    <w:rsid w:val="00CD1335"/>
    <w:rsid w:val="00CD2EBF"/>
    <w:rsid w:val="00CD2F5A"/>
    <w:rsid w:val="00CE172D"/>
    <w:rsid w:val="00CE3D37"/>
    <w:rsid w:val="00CE51C1"/>
    <w:rsid w:val="00CE6D9A"/>
    <w:rsid w:val="00CF1171"/>
    <w:rsid w:val="00D013CC"/>
    <w:rsid w:val="00D0754C"/>
    <w:rsid w:val="00D112B3"/>
    <w:rsid w:val="00D11551"/>
    <w:rsid w:val="00D236B1"/>
    <w:rsid w:val="00D308A5"/>
    <w:rsid w:val="00D4127A"/>
    <w:rsid w:val="00D414FD"/>
    <w:rsid w:val="00D426DF"/>
    <w:rsid w:val="00D4524C"/>
    <w:rsid w:val="00D46F6A"/>
    <w:rsid w:val="00D47A1B"/>
    <w:rsid w:val="00D559DD"/>
    <w:rsid w:val="00D65406"/>
    <w:rsid w:val="00D66CFD"/>
    <w:rsid w:val="00D92142"/>
    <w:rsid w:val="00D94227"/>
    <w:rsid w:val="00D948F8"/>
    <w:rsid w:val="00D96B2F"/>
    <w:rsid w:val="00DC5052"/>
    <w:rsid w:val="00DD22D1"/>
    <w:rsid w:val="00DD6C64"/>
    <w:rsid w:val="00DD7096"/>
    <w:rsid w:val="00DD7C93"/>
    <w:rsid w:val="00DE448C"/>
    <w:rsid w:val="00DF2051"/>
    <w:rsid w:val="00DF61A6"/>
    <w:rsid w:val="00DF7A7B"/>
    <w:rsid w:val="00E05330"/>
    <w:rsid w:val="00E06146"/>
    <w:rsid w:val="00E10AC0"/>
    <w:rsid w:val="00E13423"/>
    <w:rsid w:val="00E14067"/>
    <w:rsid w:val="00E200C9"/>
    <w:rsid w:val="00E21C24"/>
    <w:rsid w:val="00E25204"/>
    <w:rsid w:val="00E4629A"/>
    <w:rsid w:val="00E505C2"/>
    <w:rsid w:val="00E51BB4"/>
    <w:rsid w:val="00E73C52"/>
    <w:rsid w:val="00E80633"/>
    <w:rsid w:val="00E806F2"/>
    <w:rsid w:val="00E82A7E"/>
    <w:rsid w:val="00EA512A"/>
    <w:rsid w:val="00EA72EE"/>
    <w:rsid w:val="00EA7E09"/>
    <w:rsid w:val="00EC4E86"/>
    <w:rsid w:val="00EE7C7C"/>
    <w:rsid w:val="00F0331F"/>
    <w:rsid w:val="00F03D11"/>
    <w:rsid w:val="00F04428"/>
    <w:rsid w:val="00F265AE"/>
    <w:rsid w:val="00F3068A"/>
    <w:rsid w:val="00F30FBD"/>
    <w:rsid w:val="00F379E2"/>
    <w:rsid w:val="00F46A1E"/>
    <w:rsid w:val="00F50D26"/>
    <w:rsid w:val="00F52BC0"/>
    <w:rsid w:val="00F54837"/>
    <w:rsid w:val="00F61E0B"/>
    <w:rsid w:val="00F72602"/>
    <w:rsid w:val="00F8009B"/>
    <w:rsid w:val="00F86F89"/>
    <w:rsid w:val="00F94109"/>
    <w:rsid w:val="00F96F2D"/>
    <w:rsid w:val="00FA4E51"/>
    <w:rsid w:val="00FB02B7"/>
    <w:rsid w:val="00FB1EC7"/>
    <w:rsid w:val="00FB7367"/>
    <w:rsid w:val="00FC1770"/>
    <w:rsid w:val="00FC794E"/>
    <w:rsid w:val="00FE354B"/>
    <w:rsid w:val="00FE5C4D"/>
    <w:rsid w:val="00FE66FC"/>
    <w:rsid w:val="00FF5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DE210"/>
  <w15:docId w15:val="{60538B0F-952C-4EAF-B75D-F69219EF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24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BUAbsenderKontaktdaten">
    <w:name w:val="NABU Absender Kontaktdaten"/>
    <w:basedOn w:val="Standard"/>
    <w:qFormat/>
    <w:rsid w:val="004624A3"/>
    <w:pPr>
      <w:framePr w:w="3016" w:h="3136" w:hRule="exact" w:hSpace="142" w:wrap="around" w:vAnchor="page" w:hAnchor="page" w:x="8721" w:y="3465" w:anchorLock="1"/>
      <w:tabs>
        <w:tab w:val="left" w:pos="284"/>
      </w:tabs>
      <w:spacing w:line="240" w:lineRule="atLeast"/>
    </w:pPr>
    <w:rPr>
      <w:rFonts w:ascii="Source Sans Pro" w:eastAsia="Calibri" w:hAnsi="Source Sans Pro" w:cs="Times New Roman"/>
      <w:color w:val="000000"/>
      <w:sz w:val="16"/>
      <w:szCs w:val="16"/>
    </w:rPr>
  </w:style>
  <w:style w:type="character" w:customStyle="1" w:styleId="NABUAbsenderGeschftsstelle">
    <w:name w:val="NABU Absender Geschäftsstelle"/>
    <w:uiPriority w:val="1"/>
    <w:qFormat/>
    <w:rsid w:val="004624A3"/>
    <w:rPr>
      <w:b/>
      <w:sz w:val="20"/>
      <w:szCs w:val="20"/>
    </w:rPr>
  </w:style>
  <w:style w:type="table" w:styleId="Tabellenraster">
    <w:name w:val="Table Grid"/>
    <w:basedOn w:val="NormaleTabelle"/>
    <w:uiPriority w:val="39"/>
    <w:rsid w:val="00462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2A72"/>
    <w:pPr>
      <w:ind w:left="720"/>
      <w:contextualSpacing/>
    </w:pPr>
  </w:style>
  <w:style w:type="character" w:styleId="Hyperlink">
    <w:name w:val="Hyperlink"/>
    <w:basedOn w:val="Absatz-Standardschriftart"/>
    <w:uiPriority w:val="99"/>
    <w:unhideWhenUsed/>
    <w:rsid w:val="00D4524C"/>
    <w:rPr>
      <w:color w:val="0563C1" w:themeColor="hyperlink"/>
      <w:u w:val="single"/>
    </w:rPr>
  </w:style>
  <w:style w:type="character" w:customStyle="1" w:styleId="NichtaufgelsteErwhnung1">
    <w:name w:val="Nicht aufgelöste Erwähnung1"/>
    <w:basedOn w:val="Absatz-Standardschriftart"/>
    <w:uiPriority w:val="99"/>
    <w:semiHidden/>
    <w:unhideWhenUsed/>
    <w:rsid w:val="00D4524C"/>
    <w:rPr>
      <w:color w:val="605E5C"/>
      <w:shd w:val="clear" w:color="auto" w:fill="E1DFDD"/>
    </w:rPr>
  </w:style>
  <w:style w:type="paragraph" w:styleId="Beschriftung">
    <w:name w:val="caption"/>
    <w:basedOn w:val="Standard"/>
    <w:next w:val="Standard"/>
    <w:uiPriority w:val="35"/>
    <w:unhideWhenUsed/>
    <w:qFormat/>
    <w:rsid w:val="008C34EA"/>
    <w:rPr>
      <w:i/>
      <w:iCs/>
      <w:color w:val="44546A" w:themeColor="text2"/>
      <w:sz w:val="18"/>
      <w:szCs w:val="18"/>
    </w:rPr>
  </w:style>
  <w:style w:type="paragraph" w:styleId="Sprechblasentext">
    <w:name w:val="Balloon Text"/>
    <w:basedOn w:val="Standard"/>
    <w:link w:val="SprechblasentextZchn"/>
    <w:uiPriority w:val="99"/>
    <w:semiHidden/>
    <w:unhideWhenUsed/>
    <w:rsid w:val="00CD2F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2F5A"/>
    <w:rPr>
      <w:rFonts w:ascii="Tahoma" w:hAnsi="Tahoma" w:cs="Tahoma"/>
      <w:sz w:val="16"/>
      <w:szCs w:val="16"/>
    </w:rPr>
  </w:style>
  <w:style w:type="character" w:styleId="BesuchterLink">
    <w:name w:val="FollowedHyperlink"/>
    <w:basedOn w:val="Absatz-Standardschriftart"/>
    <w:uiPriority w:val="99"/>
    <w:semiHidden/>
    <w:unhideWhenUsed/>
    <w:rsid w:val="002E4FE7"/>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32086"/>
    <w:rPr>
      <w:color w:val="605E5C"/>
      <w:shd w:val="clear" w:color="auto" w:fill="E1DFDD"/>
    </w:rPr>
  </w:style>
  <w:style w:type="table" w:customStyle="1" w:styleId="Tabellenraster1">
    <w:name w:val="Tabellenraster1"/>
    <w:basedOn w:val="NormaleTabelle"/>
    <w:next w:val="Tabellenraster"/>
    <w:uiPriority w:val="39"/>
    <w:rsid w:val="0060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E1962"/>
    <w:rPr>
      <w:color w:val="808080"/>
    </w:rPr>
  </w:style>
  <w:style w:type="paragraph" w:customStyle="1" w:styleId="paragraph">
    <w:name w:val="paragraph"/>
    <w:basedOn w:val="Standard"/>
    <w:rsid w:val="007936DF"/>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7936DF"/>
  </w:style>
  <w:style w:type="character" w:customStyle="1" w:styleId="eop">
    <w:name w:val="eop"/>
    <w:basedOn w:val="Absatz-Standardschriftart"/>
    <w:rsid w:val="007936DF"/>
  </w:style>
  <w:style w:type="paragraph" w:styleId="StandardWeb">
    <w:name w:val="Normal (Web)"/>
    <w:basedOn w:val="Standard"/>
    <w:uiPriority w:val="99"/>
    <w:semiHidden/>
    <w:unhideWhenUsed/>
    <w:rsid w:val="00AD121F"/>
    <w:pPr>
      <w:spacing w:before="100" w:beforeAutospacing="1" w:after="100" w:afterAutospacing="1"/>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C44E7"/>
    <w:pPr>
      <w:tabs>
        <w:tab w:val="center" w:pos="4536"/>
        <w:tab w:val="right" w:pos="9072"/>
      </w:tabs>
    </w:pPr>
  </w:style>
  <w:style w:type="character" w:customStyle="1" w:styleId="KopfzeileZchn">
    <w:name w:val="Kopfzeile Zchn"/>
    <w:basedOn w:val="Absatz-Standardschriftart"/>
    <w:link w:val="Kopfzeile"/>
    <w:uiPriority w:val="99"/>
    <w:rsid w:val="006C44E7"/>
  </w:style>
  <w:style w:type="paragraph" w:styleId="Fuzeile">
    <w:name w:val="footer"/>
    <w:basedOn w:val="Standard"/>
    <w:link w:val="FuzeileZchn"/>
    <w:uiPriority w:val="99"/>
    <w:unhideWhenUsed/>
    <w:rsid w:val="006C44E7"/>
    <w:pPr>
      <w:tabs>
        <w:tab w:val="center" w:pos="4536"/>
        <w:tab w:val="right" w:pos="9072"/>
      </w:tabs>
    </w:pPr>
  </w:style>
  <w:style w:type="character" w:customStyle="1" w:styleId="FuzeileZchn">
    <w:name w:val="Fußzeile Zchn"/>
    <w:basedOn w:val="Absatz-Standardschriftart"/>
    <w:link w:val="Fuzeile"/>
    <w:uiPriority w:val="99"/>
    <w:rsid w:val="006C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75048">
      <w:bodyDiv w:val="1"/>
      <w:marLeft w:val="0"/>
      <w:marRight w:val="0"/>
      <w:marTop w:val="0"/>
      <w:marBottom w:val="0"/>
      <w:divBdr>
        <w:top w:val="none" w:sz="0" w:space="0" w:color="auto"/>
        <w:left w:val="none" w:sz="0" w:space="0" w:color="auto"/>
        <w:bottom w:val="none" w:sz="0" w:space="0" w:color="auto"/>
        <w:right w:val="none" w:sz="0" w:space="0" w:color="auto"/>
      </w:divBdr>
    </w:div>
    <w:div w:id="1203640725">
      <w:bodyDiv w:val="1"/>
      <w:marLeft w:val="0"/>
      <w:marRight w:val="0"/>
      <w:marTop w:val="0"/>
      <w:marBottom w:val="0"/>
      <w:divBdr>
        <w:top w:val="none" w:sz="0" w:space="0" w:color="auto"/>
        <w:left w:val="none" w:sz="0" w:space="0" w:color="auto"/>
        <w:bottom w:val="none" w:sz="0" w:space="0" w:color="auto"/>
        <w:right w:val="none" w:sz="0" w:space="0" w:color="auto"/>
      </w:divBdr>
      <w:divsChild>
        <w:div w:id="1105464397">
          <w:marLeft w:val="0"/>
          <w:marRight w:val="0"/>
          <w:marTop w:val="0"/>
          <w:marBottom w:val="0"/>
          <w:divBdr>
            <w:top w:val="none" w:sz="0" w:space="0" w:color="auto"/>
            <w:left w:val="none" w:sz="0" w:space="0" w:color="auto"/>
            <w:bottom w:val="none" w:sz="0" w:space="0" w:color="auto"/>
            <w:right w:val="none" w:sz="0" w:space="0" w:color="auto"/>
          </w:divBdr>
        </w:div>
        <w:div w:id="1735354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Ehrenamtliche%20Hilfe%20f&#252;r%20die%20Wildvogelst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C98F089C1407290864B12931F3F5F"/>
        <w:category>
          <w:name w:val="Allgemein"/>
          <w:gallery w:val="placeholder"/>
        </w:category>
        <w:types>
          <w:type w:val="bbPlcHdr"/>
        </w:types>
        <w:behaviors>
          <w:behavior w:val="content"/>
        </w:behaviors>
        <w:guid w:val="{F601AE42-A07C-4EA9-B220-191E71FC7D35}"/>
      </w:docPartPr>
      <w:docPartBody>
        <w:p w:rsidR="00333C0F" w:rsidRDefault="00AA6D9A" w:rsidP="00AA6D9A">
          <w:pPr>
            <w:pStyle w:val="17BC98F089C1407290864B12931F3F5F1"/>
          </w:pPr>
          <w:r w:rsidRPr="0080214B">
            <w:rPr>
              <w:rStyle w:val="Platzhaltertext"/>
            </w:rPr>
            <w:t>Klicken oder tippen Sie, um ein Datum einzugeben.</w:t>
          </w:r>
        </w:p>
      </w:docPartBody>
    </w:docPart>
    <w:docPart>
      <w:docPartPr>
        <w:name w:val="B27DB8F773654BE9B5CA0B017F52AB87"/>
        <w:category>
          <w:name w:val="Allgemein"/>
          <w:gallery w:val="placeholder"/>
        </w:category>
        <w:types>
          <w:type w:val="bbPlcHdr"/>
        </w:types>
        <w:behaviors>
          <w:behavior w:val="content"/>
        </w:behaviors>
        <w:guid w:val="{2B4A52E1-FD93-4EEA-B710-F2C8EBCB2525}"/>
      </w:docPartPr>
      <w:docPartBody>
        <w:p w:rsidR="0071136B" w:rsidRDefault="00AA6D9A" w:rsidP="00AA6D9A">
          <w:pPr>
            <w:pStyle w:val="B27DB8F773654BE9B5CA0B017F52AB87"/>
          </w:pPr>
          <w:r w:rsidRPr="009945B7">
            <w:rPr>
              <w:rStyle w:val="Platzhaltertext"/>
            </w:rPr>
            <w:t>Klicken oder tippen Sie hier, um Text einzugeben.</w:t>
          </w:r>
        </w:p>
      </w:docPartBody>
    </w:docPart>
    <w:docPart>
      <w:docPartPr>
        <w:name w:val="2C371E85765F4A4F8EBCB808BE12A321"/>
        <w:category>
          <w:name w:val="Allgemein"/>
          <w:gallery w:val="placeholder"/>
        </w:category>
        <w:types>
          <w:type w:val="bbPlcHdr"/>
        </w:types>
        <w:behaviors>
          <w:behavior w:val="content"/>
        </w:behaviors>
        <w:guid w:val="{A1FE478B-6D72-401A-B4B4-D46CE765F3A3}"/>
      </w:docPartPr>
      <w:docPartBody>
        <w:p w:rsidR="0071136B" w:rsidRDefault="00AA6D9A" w:rsidP="00AA6D9A">
          <w:pPr>
            <w:pStyle w:val="2C371E85765F4A4F8EBCB808BE12A321"/>
          </w:pPr>
          <w:r w:rsidRPr="009945B7">
            <w:rPr>
              <w:rStyle w:val="Platzhaltertext"/>
            </w:rPr>
            <w:t>Klicken oder tippen Sie hier, um Text einzugeben.</w:t>
          </w:r>
        </w:p>
      </w:docPartBody>
    </w:docPart>
    <w:docPart>
      <w:docPartPr>
        <w:name w:val="8886E62D296E4060B4F6EFF7A7476634"/>
        <w:category>
          <w:name w:val="Allgemein"/>
          <w:gallery w:val="placeholder"/>
        </w:category>
        <w:types>
          <w:type w:val="bbPlcHdr"/>
        </w:types>
        <w:behaviors>
          <w:behavior w:val="content"/>
        </w:behaviors>
        <w:guid w:val="{BCC4CCD4-1208-4179-88E9-D58ECF1CF995}"/>
      </w:docPartPr>
      <w:docPartBody>
        <w:p w:rsidR="0071136B" w:rsidRDefault="00AA6D9A" w:rsidP="00AA6D9A">
          <w:pPr>
            <w:pStyle w:val="8886E62D296E4060B4F6EFF7A7476634"/>
          </w:pPr>
          <w:r w:rsidRPr="009945B7">
            <w:rPr>
              <w:rStyle w:val="Platzhaltertext"/>
            </w:rPr>
            <w:t>Klicken oder tippen Sie hier, um Text einzugeben.</w:t>
          </w:r>
        </w:p>
      </w:docPartBody>
    </w:docPart>
    <w:docPart>
      <w:docPartPr>
        <w:name w:val="6DF0AEB96BDD415AB4B0906EDEBC6A56"/>
        <w:category>
          <w:name w:val="Allgemein"/>
          <w:gallery w:val="placeholder"/>
        </w:category>
        <w:types>
          <w:type w:val="bbPlcHdr"/>
        </w:types>
        <w:behaviors>
          <w:behavior w:val="content"/>
        </w:behaviors>
        <w:guid w:val="{24A9C1CC-8699-4497-8448-3F10C5932076}"/>
      </w:docPartPr>
      <w:docPartBody>
        <w:p w:rsidR="0071136B" w:rsidRDefault="00AA6D9A" w:rsidP="00AA6D9A">
          <w:pPr>
            <w:pStyle w:val="6DF0AEB96BDD415AB4B0906EDEBC6A56"/>
          </w:pPr>
          <w:r w:rsidRPr="009945B7">
            <w:rPr>
              <w:rStyle w:val="Platzhaltertext"/>
            </w:rPr>
            <w:t>Klicken oder tippen Sie hier, um Text einzugeben.</w:t>
          </w:r>
        </w:p>
      </w:docPartBody>
    </w:docPart>
    <w:docPart>
      <w:docPartPr>
        <w:name w:val="79C5FFAC74244B0DABA0BE7B9D863426"/>
        <w:category>
          <w:name w:val="Allgemein"/>
          <w:gallery w:val="placeholder"/>
        </w:category>
        <w:types>
          <w:type w:val="bbPlcHdr"/>
        </w:types>
        <w:behaviors>
          <w:behavior w:val="content"/>
        </w:behaviors>
        <w:guid w:val="{BDA28BA5-36F4-44DD-93CB-7CFFAF112499}"/>
      </w:docPartPr>
      <w:docPartBody>
        <w:p w:rsidR="0071136B" w:rsidRDefault="00AA6D9A" w:rsidP="00AA6D9A">
          <w:pPr>
            <w:pStyle w:val="79C5FFAC74244B0DABA0BE7B9D863426"/>
          </w:pPr>
          <w:r w:rsidRPr="009945B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C0F"/>
    <w:rsid w:val="001C75DF"/>
    <w:rsid w:val="0020490D"/>
    <w:rsid w:val="00245702"/>
    <w:rsid w:val="00333C0F"/>
    <w:rsid w:val="0071136B"/>
    <w:rsid w:val="008148DC"/>
    <w:rsid w:val="00820F6D"/>
    <w:rsid w:val="008F758E"/>
    <w:rsid w:val="0091780B"/>
    <w:rsid w:val="00AA6D9A"/>
    <w:rsid w:val="00AB429B"/>
    <w:rsid w:val="00AB5C4F"/>
    <w:rsid w:val="00D904DE"/>
    <w:rsid w:val="00E91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914C2"/>
    <w:rPr>
      <w:color w:val="808080"/>
    </w:rPr>
  </w:style>
  <w:style w:type="paragraph" w:customStyle="1" w:styleId="B27DB8F773654BE9B5CA0B017F52AB87">
    <w:name w:val="B27DB8F773654BE9B5CA0B017F52AB87"/>
    <w:rsid w:val="00AA6D9A"/>
    <w:pPr>
      <w:spacing w:after="0" w:line="240" w:lineRule="auto"/>
    </w:pPr>
    <w:rPr>
      <w:rFonts w:eastAsiaTheme="minorHAnsi"/>
      <w:lang w:eastAsia="en-US"/>
    </w:rPr>
  </w:style>
  <w:style w:type="paragraph" w:customStyle="1" w:styleId="2C371E85765F4A4F8EBCB808BE12A321">
    <w:name w:val="2C371E85765F4A4F8EBCB808BE12A321"/>
    <w:rsid w:val="00AA6D9A"/>
    <w:pPr>
      <w:spacing w:after="0" w:line="240" w:lineRule="auto"/>
    </w:pPr>
    <w:rPr>
      <w:rFonts w:eastAsiaTheme="minorHAnsi"/>
      <w:lang w:eastAsia="en-US"/>
    </w:rPr>
  </w:style>
  <w:style w:type="paragraph" w:customStyle="1" w:styleId="8886E62D296E4060B4F6EFF7A7476634">
    <w:name w:val="8886E62D296E4060B4F6EFF7A7476634"/>
    <w:rsid w:val="00AA6D9A"/>
    <w:pPr>
      <w:spacing w:after="0" w:line="240" w:lineRule="auto"/>
    </w:pPr>
    <w:rPr>
      <w:rFonts w:eastAsiaTheme="minorHAnsi"/>
      <w:lang w:eastAsia="en-US"/>
    </w:rPr>
  </w:style>
  <w:style w:type="paragraph" w:customStyle="1" w:styleId="6DF0AEB96BDD415AB4B0906EDEBC6A56">
    <w:name w:val="6DF0AEB96BDD415AB4B0906EDEBC6A56"/>
    <w:rsid w:val="00AA6D9A"/>
    <w:pPr>
      <w:spacing w:after="0" w:line="240" w:lineRule="auto"/>
    </w:pPr>
    <w:rPr>
      <w:rFonts w:eastAsiaTheme="minorHAnsi"/>
      <w:lang w:eastAsia="en-US"/>
    </w:rPr>
  </w:style>
  <w:style w:type="paragraph" w:customStyle="1" w:styleId="79C5FFAC74244B0DABA0BE7B9D863426">
    <w:name w:val="79C5FFAC74244B0DABA0BE7B9D863426"/>
    <w:rsid w:val="00AA6D9A"/>
    <w:pPr>
      <w:spacing w:after="0" w:line="240" w:lineRule="auto"/>
    </w:pPr>
    <w:rPr>
      <w:rFonts w:eastAsiaTheme="minorHAnsi"/>
      <w:lang w:eastAsia="en-US"/>
    </w:rPr>
  </w:style>
  <w:style w:type="paragraph" w:customStyle="1" w:styleId="17BC98F089C1407290864B12931F3F5F1">
    <w:name w:val="17BC98F089C1407290864B12931F3F5F1"/>
    <w:rsid w:val="00AA6D9A"/>
    <w:pPr>
      <w:spacing w:after="0" w:line="240" w:lineRule="auto"/>
    </w:pPr>
    <w:rPr>
      <w:rFonts w:eastAsiaTheme="minorHAnsi"/>
      <w:lang w:eastAsia="en-US"/>
    </w:rPr>
  </w:style>
  <w:style w:type="paragraph" w:customStyle="1" w:styleId="40EC7F2B3AC34258B579BB04E96ADD51">
    <w:name w:val="40EC7F2B3AC34258B579BB04E96ADD51"/>
    <w:rsid w:val="00E914C2"/>
    <w:pPr>
      <w:spacing w:after="160" w:line="259" w:lineRule="auto"/>
    </w:pPr>
    <w:rPr>
      <w:kern w:val="2"/>
      <w14:ligatures w14:val="standardContextual"/>
    </w:rPr>
  </w:style>
  <w:style w:type="paragraph" w:customStyle="1" w:styleId="AB7133D30B60408BA59F02A61587C5EA">
    <w:name w:val="AB7133D30B60408BA59F02A61587C5EA"/>
    <w:rsid w:val="00E914C2"/>
    <w:pPr>
      <w:spacing w:after="160" w:line="259" w:lineRule="auto"/>
    </w:pPr>
    <w:rPr>
      <w:kern w:val="2"/>
      <w14:ligatures w14:val="standardContextual"/>
    </w:rPr>
  </w:style>
  <w:style w:type="paragraph" w:customStyle="1" w:styleId="2FEA7758D3FD430B840FDB04EE69C6F9">
    <w:name w:val="2FEA7758D3FD430B840FDB04EE69C6F9"/>
    <w:rsid w:val="00E914C2"/>
    <w:pPr>
      <w:spacing w:after="160" w:line="259" w:lineRule="auto"/>
    </w:pPr>
    <w:rPr>
      <w:kern w:val="2"/>
      <w14:ligatures w14:val="standardContextual"/>
    </w:rPr>
  </w:style>
  <w:style w:type="paragraph" w:customStyle="1" w:styleId="100EA29A1A0542B8BEF8B9B1D76FEF60">
    <w:name w:val="100EA29A1A0542B8BEF8B9B1D76FEF60"/>
    <w:rsid w:val="00E914C2"/>
    <w:pPr>
      <w:spacing w:after="160" w:line="259" w:lineRule="auto"/>
    </w:pPr>
    <w:rPr>
      <w:kern w:val="2"/>
      <w14:ligatures w14:val="standardContextual"/>
    </w:rPr>
  </w:style>
  <w:style w:type="paragraph" w:customStyle="1" w:styleId="FDB5C3F96CA246948B2A22D120D383A3">
    <w:name w:val="FDB5C3F96CA246948B2A22D120D383A3"/>
    <w:rsid w:val="00E914C2"/>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9E181ADC26C94DAE734EF943D31157" ma:contentTypeVersion="18" ma:contentTypeDescription="Ein neues Dokument erstellen." ma:contentTypeScope="" ma:versionID="65b145958687ae8138c2ef7754e03e90">
  <xsd:schema xmlns:xsd="http://www.w3.org/2001/XMLSchema" xmlns:xs="http://www.w3.org/2001/XMLSchema" xmlns:p="http://schemas.microsoft.com/office/2006/metadata/properties" xmlns:ns2="bd98b371-165d-4e08-a951-49c879f27870" xmlns:ns3="cff65531-c68f-4752-a801-ba5641c279e5" targetNamespace="http://schemas.microsoft.com/office/2006/metadata/properties" ma:root="true" ma:fieldsID="96e3e5256eaa0c741060cf71724e4a07" ns2:_="" ns3:_="">
    <xsd:import namespace="bd98b371-165d-4e08-a951-49c879f27870"/>
    <xsd:import namespace="cff65531-c68f-4752-a801-ba5641c279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8b371-165d-4e08-a951-49c879f27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ebd1fd4-289d-4434-9ce4-2d5bb728fe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f65531-c68f-4752-a801-ba5641c279e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c5a4ebd-83f1-4174-9e0e-5aa2d55bbf7b}" ma:internalName="TaxCatchAll" ma:showField="CatchAllData" ma:web="cff65531-c68f-4752-a801-ba5641c27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ff65531-c68f-4752-a801-ba5641c279e5">
      <UserInfo>
        <DisplayName>Christine Szyska</DisplayName>
        <AccountId>19</AccountId>
        <AccountType/>
      </UserInfo>
      <UserInfo>
        <DisplayName>Alexandra Delor</DisplayName>
        <AccountId>17</AccountId>
        <AccountType/>
      </UserInfo>
    </SharedWithUsers>
    <lcf76f155ced4ddcb4097134ff3c332f xmlns="bd98b371-165d-4e08-a951-49c879f27870">
      <Terms xmlns="http://schemas.microsoft.com/office/infopath/2007/PartnerControls"/>
    </lcf76f155ced4ddcb4097134ff3c332f>
    <TaxCatchAll xmlns="cff65531-c68f-4752-a801-ba5641c279e5" xsi:nil="true"/>
  </documentManagement>
</p:properties>
</file>

<file path=customXml/itemProps1.xml><?xml version="1.0" encoding="utf-8"?>
<ds:datastoreItem xmlns:ds="http://schemas.openxmlformats.org/officeDocument/2006/customXml" ds:itemID="{ADAE274F-A19B-4C4D-A8A9-57872D3A5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8b371-165d-4e08-a951-49c879f27870"/>
    <ds:schemaRef ds:uri="cff65531-c68f-4752-a801-ba5641c2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56E3F-DE76-410D-A631-DBA385A06F05}">
  <ds:schemaRefs>
    <ds:schemaRef ds:uri="http://schemas.microsoft.com/sharepoint/v3/contenttype/forms"/>
  </ds:schemaRefs>
</ds:datastoreItem>
</file>

<file path=customXml/itemProps3.xml><?xml version="1.0" encoding="utf-8"?>
<ds:datastoreItem xmlns:ds="http://schemas.openxmlformats.org/officeDocument/2006/customXml" ds:itemID="{51C2E500-CECA-41F3-A565-4A12F543A5AD}">
  <ds:schemaRefs>
    <ds:schemaRef ds:uri="http://schemas.openxmlformats.org/officeDocument/2006/bibliography"/>
  </ds:schemaRefs>
</ds:datastoreItem>
</file>

<file path=customXml/itemProps4.xml><?xml version="1.0" encoding="utf-8"?>
<ds:datastoreItem xmlns:ds="http://schemas.openxmlformats.org/officeDocument/2006/customXml" ds:itemID="{866A6008-7AB8-4B3E-80FD-95C79199C055}">
  <ds:schemaRefs>
    <ds:schemaRef ds:uri="http://schemas.microsoft.com/office/2006/metadata/properties"/>
    <ds:schemaRef ds:uri="http://schemas.microsoft.com/office/infopath/2007/PartnerControls"/>
    <ds:schemaRef ds:uri="cff65531-c68f-4752-a801-ba5641c279e5"/>
    <ds:schemaRef ds:uri="bd98b371-165d-4e08-a951-49c879f27870"/>
  </ds:schemaRefs>
</ds:datastoreItem>
</file>

<file path=docProps/app.xml><?xml version="1.0" encoding="utf-8"?>
<Properties xmlns="http://schemas.openxmlformats.org/officeDocument/2006/extended-properties" xmlns:vt="http://schemas.openxmlformats.org/officeDocument/2006/docPropsVTypes">
  <Template>Ehrenamtliche Hilfe für die Wildvogelstation</Template>
  <TotalTime>0</TotalTime>
  <Pages>4</Pages>
  <Words>750</Words>
  <Characters>4731</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Engler</dc:creator>
  <cp:lastModifiedBy>Alexandra Delor</cp:lastModifiedBy>
  <cp:revision>228</cp:revision>
  <cp:lastPrinted>2022-01-05T14:18:00Z</cp:lastPrinted>
  <dcterms:created xsi:type="dcterms:W3CDTF">2022-01-07T11:17:00Z</dcterms:created>
  <dcterms:modified xsi:type="dcterms:W3CDTF">2024-08-21T13:21:00Z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0x0101008D9E181ADC26C94DAE734EF943D31157</vt:lpwstr>
  </property>
  <property fmtid="{D5CDD505-2E9C-101B-9397-08002B2CF9AE}" pid="3" name="MediaServiceImageTags">
    <vt:lpwstr/>
  </property>
</Properties>
</file>